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A2B96" w14:textId="5852BF8E" w:rsidR="008C0FA1" w:rsidRPr="008C0FA1" w:rsidRDefault="008C0FA1" w:rsidP="008C0FA1">
      <w:pPr>
        <w:pStyle w:val="Titreniveau1"/>
      </w:pPr>
    </w:p>
    <w:tbl>
      <w:tblPr>
        <w:tblStyle w:val="Grilledutableau"/>
        <w:tblW w:w="0" w:type="auto"/>
        <w:tblInd w:w="-431" w:type="dxa"/>
        <w:tblLook w:val="04A0" w:firstRow="1" w:lastRow="0" w:firstColumn="1" w:lastColumn="0" w:noHBand="0" w:noVBand="1"/>
      </w:tblPr>
      <w:tblGrid>
        <w:gridCol w:w="3451"/>
        <w:gridCol w:w="3354"/>
        <w:gridCol w:w="2686"/>
      </w:tblGrid>
      <w:tr w:rsidR="005B07DA" w14:paraId="39760FF7" w14:textId="77777777" w:rsidTr="005B07DA">
        <w:tc>
          <w:tcPr>
            <w:tcW w:w="3451" w:type="dxa"/>
            <w:shd w:val="clear" w:color="auto" w:fill="00B0F0"/>
          </w:tcPr>
          <w:p w14:paraId="67736F69" w14:textId="62C665DD" w:rsidR="005B07DA" w:rsidRDefault="005B07DA" w:rsidP="008A23F6">
            <w:pPr>
              <w:pStyle w:val="CorpsdetexteNormal14"/>
              <w:shd w:val="clear" w:color="auto" w:fill="auto"/>
            </w:pPr>
            <w:r>
              <w:t>Notes jouées par la Guitare 1</w:t>
            </w:r>
          </w:p>
        </w:tc>
        <w:tc>
          <w:tcPr>
            <w:tcW w:w="3354" w:type="dxa"/>
            <w:shd w:val="clear" w:color="auto" w:fill="00B0F0"/>
          </w:tcPr>
          <w:p w14:paraId="528600CF" w14:textId="265F760C" w:rsidR="005B07DA" w:rsidRDefault="005B07DA" w:rsidP="008A23F6">
            <w:pPr>
              <w:pStyle w:val="CorpsdetexteNormal14"/>
              <w:shd w:val="clear" w:color="auto" w:fill="auto"/>
            </w:pPr>
            <w:r>
              <w:t>Notes jouées par la Guitare 1</w:t>
            </w:r>
          </w:p>
        </w:tc>
        <w:tc>
          <w:tcPr>
            <w:tcW w:w="2686" w:type="dxa"/>
            <w:shd w:val="clear" w:color="auto" w:fill="00B0F0"/>
          </w:tcPr>
          <w:p w14:paraId="79D9F417" w14:textId="3294C994" w:rsidR="005B07DA" w:rsidRDefault="005B07DA" w:rsidP="008A23F6">
            <w:pPr>
              <w:pStyle w:val="CorpsdetexteNormal14"/>
              <w:shd w:val="clear" w:color="auto" w:fill="auto"/>
            </w:pPr>
            <w:r>
              <w:t>Résultat</w:t>
            </w:r>
          </w:p>
        </w:tc>
      </w:tr>
      <w:tr w:rsidR="005B07DA" w14:paraId="4A3295A4" w14:textId="77777777" w:rsidTr="005B07DA">
        <w:tc>
          <w:tcPr>
            <w:tcW w:w="3451" w:type="dxa"/>
          </w:tcPr>
          <w:p w14:paraId="014F4915" w14:textId="5E14D2CA" w:rsidR="005B07DA" w:rsidRDefault="005B07DA" w:rsidP="008A23F6">
            <w:pPr>
              <w:pStyle w:val="CorpsdetexteNormal14"/>
              <w:shd w:val="clear" w:color="auto" w:fill="auto"/>
            </w:pPr>
            <w:r>
              <w:t xml:space="preserve">D F# A </w:t>
            </w:r>
          </w:p>
        </w:tc>
        <w:tc>
          <w:tcPr>
            <w:tcW w:w="3354" w:type="dxa"/>
          </w:tcPr>
          <w:p w14:paraId="59B34FA4" w14:textId="2FD04543" w:rsidR="005B07DA" w:rsidRDefault="005B07DA" w:rsidP="008A23F6">
            <w:pPr>
              <w:pStyle w:val="CorpsdetexteNormal14"/>
              <w:shd w:val="clear" w:color="auto" w:fill="auto"/>
            </w:pPr>
            <w:r>
              <w:t>D F# A D</w:t>
            </w:r>
          </w:p>
        </w:tc>
        <w:tc>
          <w:tcPr>
            <w:tcW w:w="2686" w:type="dxa"/>
          </w:tcPr>
          <w:p w14:paraId="4F033C71" w14:textId="5029CB48" w:rsidR="005B07DA" w:rsidRDefault="005B07DA" w:rsidP="008A23F6">
            <w:pPr>
              <w:pStyle w:val="CorpsdetexteNormal14"/>
              <w:shd w:val="clear" w:color="auto" w:fill="auto"/>
            </w:pPr>
            <w:r>
              <w:t>I = D</w:t>
            </w:r>
          </w:p>
        </w:tc>
      </w:tr>
      <w:tr w:rsidR="005B07DA" w14:paraId="3E500287" w14:textId="77777777" w:rsidTr="005B07DA">
        <w:tc>
          <w:tcPr>
            <w:tcW w:w="3451" w:type="dxa"/>
          </w:tcPr>
          <w:p w14:paraId="11A37F36" w14:textId="30DF56BB" w:rsidR="005B07DA" w:rsidRDefault="005B07DA" w:rsidP="008A23F6">
            <w:pPr>
              <w:pStyle w:val="CorpsdetexteNormal14"/>
              <w:shd w:val="clear" w:color="auto" w:fill="auto"/>
            </w:pPr>
            <w:r>
              <w:t>B E A D</w:t>
            </w:r>
          </w:p>
        </w:tc>
        <w:tc>
          <w:tcPr>
            <w:tcW w:w="3354" w:type="dxa"/>
          </w:tcPr>
          <w:p w14:paraId="4853EACC" w14:textId="662A9741" w:rsidR="005B07DA" w:rsidRDefault="005B07DA" w:rsidP="008A23F6">
            <w:pPr>
              <w:pStyle w:val="CorpsdetexteNormal14"/>
              <w:shd w:val="clear" w:color="auto" w:fill="auto"/>
            </w:pPr>
            <w:r>
              <w:t>C# E A D</w:t>
            </w:r>
          </w:p>
        </w:tc>
        <w:tc>
          <w:tcPr>
            <w:tcW w:w="2686" w:type="dxa"/>
          </w:tcPr>
          <w:p w14:paraId="56636614" w14:textId="69F06489" w:rsidR="005B07DA" w:rsidRDefault="005B07DA" w:rsidP="008A23F6">
            <w:pPr>
              <w:pStyle w:val="CorpsdetexteNormal14"/>
              <w:shd w:val="clear" w:color="auto" w:fill="auto"/>
            </w:pPr>
            <w:r>
              <w:t>V = Aadd9/11</w:t>
            </w:r>
          </w:p>
        </w:tc>
      </w:tr>
      <w:tr w:rsidR="005B07DA" w14:paraId="185FC1CC" w14:textId="77777777" w:rsidTr="005B07DA">
        <w:tc>
          <w:tcPr>
            <w:tcW w:w="3451" w:type="dxa"/>
          </w:tcPr>
          <w:p w14:paraId="1E7DD926" w14:textId="76259A3E" w:rsidR="005B07DA" w:rsidRDefault="005B07DA" w:rsidP="008A23F6">
            <w:pPr>
              <w:pStyle w:val="CorpsdetexteNormal14"/>
              <w:shd w:val="clear" w:color="auto" w:fill="auto"/>
            </w:pPr>
            <w:r>
              <w:t>B F# A D</w:t>
            </w:r>
          </w:p>
        </w:tc>
        <w:tc>
          <w:tcPr>
            <w:tcW w:w="3354" w:type="dxa"/>
          </w:tcPr>
          <w:p w14:paraId="5D00540E" w14:textId="398A06C7" w:rsidR="005B07DA" w:rsidRDefault="005B07DA" w:rsidP="008A23F6">
            <w:pPr>
              <w:pStyle w:val="CorpsdetexteNormal14"/>
              <w:shd w:val="clear" w:color="auto" w:fill="auto"/>
            </w:pPr>
            <w:r>
              <w:t>B F# A D</w:t>
            </w:r>
          </w:p>
        </w:tc>
        <w:tc>
          <w:tcPr>
            <w:tcW w:w="2686" w:type="dxa"/>
          </w:tcPr>
          <w:p w14:paraId="70A58156" w14:textId="6957897A" w:rsidR="005B07DA" w:rsidRDefault="005B07DA" w:rsidP="008A23F6">
            <w:pPr>
              <w:pStyle w:val="CorpsdetexteNormal14"/>
              <w:shd w:val="clear" w:color="auto" w:fill="auto"/>
            </w:pPr>
            <w:proofErr w:type="gramStart"/>
            <w:r>
              <w:t>vi</w:t>
            </w:r>
            <w:proofErr w:type="gramEnd"/>
            <w:r>
              <w:t xml:space="preserve"> = Bm7</w:t>
            </w:r>
          </w:p>
        </w:tc>
      </w:tr>
      <w:tr w:rsidR="005B07DA" w14:paraId="7EC9BE9C" w14:textId="77777777" w:rsidTr="005B07DA">
        <w:tc>
          <w:tcPr>
            <w:tcW w:w="3451" w:type="dxa"/>
          </w:tcPr>
          <w:p w14:paraId="7C4E4627" w14:textId="77777777" w:rsidR="005B07DA" w:rsidRDefault="005B07DA" w:rsidP="008A23F6">
            <w:pPr>
              <w:pStyle w:val="CorpsdetexteNormal14"/>
              <w:shd w:val="clear" w:color="auto" w:fill="auto"/>
            </w:pPr>
            <w:r>
              <w:t>G E A D</w:t>
            </w:r>
          </w:p>
          <w:p w14:paraId="2C9A64D6" w14:textId="3A46D671" w:rsidR="005B07DA" w:rsidRDefault="005B07DA" w:rsidP="008A23F6">
            <w:pPr>
              <w:pStyle w:val="CorpsdetexteNormal14"/>
              <w:shd w:val="clear" w:color="auto" w:fill="auto"/>
            </w:pPr>
            <w:r>
              <w:t>A E A D</w:t>
            </w:r>
          </w:p>
        </w:tc>
        <w:tc>
          <w:tcPr>
            <w:tcW w:w="3354" w:type="dxa"/>
          </w:tcPr>
          <w:p w14:paraId="4DD694DC" w14:textId="77777777" w:rsidR="005B07DA" w:rsidRDefault="005B07DA" w:rsidP="008A23F6">
            <w:pPr>
              <w:pStyle w:val="CorpsdetexteNormal14"/>
              <w:shd w:val="clear" w:color="auto" w:fill="auto"/>
            </w:pPr>
            <w:r>
              <w:t>E A D</w:t>
            </w:r>
          </w:p>
          <w:p w14:paraId="3A1B2249" w14:textId="3331957D" w:rsidR="005B07DA" w:rsidRDefault="005B07DA" w:rsidP="008A23F6">
            <w:pPr>
              <w:pStyle w:val="CorpsdetexteNormal14"/>
              <w:shd w:val="clear" w:color="auto" w:fill="auto"/>
            </w:pPr>
            <w:r>
              <w:t>G A D</w:t>
            </w:r>
          </w:p>
        </w:tc>
        <w:tc>
          <w:tcPr>
            <w:tcW w:w="2686" w:type="dxa"/>
          </w:tcPr>
          <w:p w14:paraId="280C4D20" w14:textId="77777777" w:rsidR="005B07DA" w:rsidRDefault="005B07DA" w:rsidP="008A23F6">
            <w:pPr>
              <w:pStyle w:val="CorpsdetexteNormal14"/>
              <w:shd w:val="clear" w:color="auto" w:fill="auto"/>
            </w:pPr>
            <w:r>
              <w:t>IV = Gsus2 add13</w:t>
            </w:r>
          </w:p>
          <w:p w14:paraId="3DFF1B5E" w14:textId="672B8825" w:rsidR="005B07DA" w:rsidRDefault="005B07DA" w:rsidP="008A23F6">
            <w:pPr>
              <w:pStyle w:val="CorpsdetexteNormal14"/>
              <w:shd w:val="clear" w:color="auto" w:fill="auto"/>
            </w:pPr>
            <w:r>
              <w:t xml:space="preserve">        </w:t>
            </w:r>
            <w:r>
              <w:t>Gsus2 add13</w:t>
            </w:r>
            <w:r>
              <w:t xml:space="preserve"> / A</w:t>
            </w:r>
          </w:p>
        </w:tc>
      </w:tr>
    </w:tbl>
    <w:p w14:paraId="2FE1466E" w14:textId="3B9AB506" w:rsidR="008A23F6" w:rsidRPr="00AD7D18" w:rsidRDefault="008A23F6" w:rsidP="008A23F6">
      <w:pPr>
        <w:pStyle w:val="CorpsdetexteNormal14"/>
      </w:pPr>
    </w:p>
    <w:p w14:paraId="7057C48C" w14:textId="40703592" w:rsidR="008A23F6" w:rsidRDefault="008A23F6" w:rsidP="008C0FA1">
      <w:pPr>
        <w:pStyle w:val="CorpsdetexteNormal14"/>
      </w:pPr>
      <w:r w:rsidRPr="005B07DA">
        <w:t xml:space="preserve">Plan Tonal : I </w:t>
      </w:r>
      <w:r w:rsidR="005B07DA" w:rsidRPr="005B07DA">
        <w:t>V vi IV en D maje</w:t>
      </w:r>
      <w:r w:rsidR="005B07DA">
        <w:t>ur</w:t>
      </w:r>
    </w:p>
    <w:p w14:paraId="23F7A135" w14:textId="77777777" w:rsidR="005B07DA" w:rsidRPr="005B07DA" w:rsidRDefault="005B07DA" w:rsidP="008C0FA1">
      <w:pPr>
        <w:pStyle w:val="CorpsdetexteNormal14"/>
      </w:pPr>
    </w:p>
    <w:p w14:paraId="6B8CC516" w14:textId="3DD5150E" w:rsidR="008A23F6" w:rsidRDefault="008A23F6" w:rsidP="008A23F6">
      <w:pPr>
        <w:pStyle w:val="CorpsdetexteNormal14"/>
      </w:pPr>
      <w:r>
        <w:rPr>
          <w:b/>
          <w:bCs/>
        </w:rPr>
        <w:t>Analyse</w:t>
      </w:r>
      <w:r>
        <w:t xml:space="preserve"> : </w:t>
      </w:r>
    </w:p>
    <w:p w14:paraId="58B0FE58" w14:textId="3A31B324" w:rsidR="00664341" w:rsidRDefault="005B07DA" w:rsidP="00664341">
      <w:pPr>
        <w:pStyle w:val="CorpsdetexteNormal14"/>
        <w:numPr>
          <w:ilvl w:val="0"/>
          <w:numId w:val="104"/>
        </w:numPr>
      </w:pPr>
      <w:r>
        <w:t>La combinaison des arpèges des guitares 1 et 2 permet de créer des enrichissements sur les accords</w:t>
      </w:r>
    </w:p>
    <w:p w14:paraId="2A00968F" w14:textId="77777777" w:rsidR="00664341" w:rsidRDefault="00664341" w:rsidP="00664341">
      <w:pPr>
        <w:pStyle w:val="CorpsdetexteNormal14"/>
      </w:pPr>
    </w:p>
    <w:sectPr w:rsidR="00664341" w:rsidSect="00AD7D18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6" w:h="16838"/>
      <w:pgMar w:top="851" w:right="1418" w:bottom="1701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6F0D6" w14:textId="77777777" w:rsidR="007446D6" w:rsidRDefault="007446D6" w:rsidP="00581385">
      <w:pPr>
        <w:spacing w:after="0" w:line="240" w:lineRule="auto"/>
      </w:pPr>
      <w:r>
        <w:separator/>
      </w:r>
    </w:p>
  </w:endnote>
  <w:endnote w:type="continuationSeparator" w:id="0">
    <w:p w14:paraId="5D0D4BB5" w14:textId="77777777" w:rsidR="007446D6" w:rsidRDefault="007446D6" w:rsidP="005813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unito SemiBold">
    <w:panose1 w:val="00000700000000000000"/>
    <w:charset w:val="00"/>
    <w:family w:val="auto"/>
    <w:pitch w:val="variable"/>
    <w:sig w:usb0="20000007" w:usb1="00000001" w:usb2="00000000" w:usb3="00000000" w:csb0="000001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unito Black">
    <w:panose1 w:val="00000A00000000000000"/>
    <w:charset w:val="00"/>
    <w:family w:val="auto"/>
    <w:pitch w:val="variable"/>
    <w:sig w:usb0="20000007" w:usb1="00000001" w:usb2="00000000" w:usb3="00000000" w:csb0="00000193" w:csb1="00000000"/>
  </w:font>
  <w:font w:name="Expo SSi">
    <w:altName w:val="Vrinda"/>
    <w:charset w:val="00"/>
    <w:family w:val="swiss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99A96" w14:textId="77777777" w:rsidR="0018153D" w:rsidRDefault="00583B87" w:rsidP="0018153D">
    <w:pPr>
      <w:pStyle w:val="Pieddepage"/>
      <w:jc w:val="right"/>
    </w:pPr>
    <w:r>
      <w:rPr>
        <w:noProof/>
        <w:lang w:val="fr-FR" w:eastAsia="fr-F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16AF169" wp14:editId="3EBC1D37">
              <wp:simplePos x="0" y="0"/>
              <wp:positionH relativeFrom="column">
                <wp:posOffset>5128895</wp:posOffset>
              </wp:positionH>
              <wp:positionV relativeFrom="paragraph">
                <wp:posOffset>-100330</wp:posOffset>
              </wp:positionV>
              <wp:extent cx="751840" cy="576580"/>
              <wp:effectExtent l="0" t="0" r="10160" b="13970"/>
              <wp:wrapNone/>
              <wp:docPr id="1903791791" name="Oval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1840" cy="576580"/>
                      </a:xfrm>
                      <a:prstGeom prst="ellipse">
                        <a:avLst/>
                      </a:prstGeom>
                      <a:noFill/>
                      <a:ln w="25400">
                        <a:solidFill>
                          <a:srgbClr val="F392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39200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1578891E" w14:textId="77777777" w:rsidR="0018153D" w:rsidRPr="00A81782" w:rsidRDefault="0018153D" w:rsidP="0018153D">
                          <w:pPr>
                            <w:jc w:val="center"/>
                            <w:rPr>
                              <w:rFonts w:ascii="Nunito SemiBold" w:hAnsi="Nunito SemiBold"/>
                              <w:sz w:val="24"/>
                              <w:szCs w:val="24"/>
                            </w:rPr>
                          </w:pPr>
                          <w:r w:rsidRPr="00A81782">
                            <w:rPr>
                              <w:rFonts w:ascii="Nunito SemiBold" w:hAnsi="Nunito SemiBold"/>
                              <w:sz w:val="24"/>
                              <w:szCs w:val="24"/>
                            </w:rPr>
                            <w:fldChar w:fldCharType="begin"/>
                          </w:r>
                          <w:r w:rsidRPr="00A81782">
                            <w:rPr>
                              <w:rFonts w:ascii="Nunito SemiBold" w:hAnsi="Nunito SemiBold"/>
                              <w:sz w:val="24"/>
                              <w:szCs w:val="24"/>
                            </w:rPr>
                            <w:instrText xml:space="preserve"> PAGE   \* MERGEFORMAT </w:instrText>
                          </w:r>
                          <w:r w:rsidRPr="00A81782">
                            <w:rPr>
                              <w:rFonts w:ascii="Nunito SemiBold" w:hAnsi="Nunito SemiBold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ascii="Nunito SemiBold" w:hAnsi="Nunito SemiBold"/>
                              <w:noProof/>
                              <w:sz w:val="24"/>
                              <w:szCs w:val="24"/>
                            </w:rPr>
                            <w:t>6</w:t>
                          </w:r>
                          <w:r w:rsidRPr="00A81782">
                            <w:rPr>
                              <w:rFonts w:ascii="Nunito SemiBold" w:hAnsi="Nunito SemiBold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90000" rIns="91440" bIns="90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416AF169" id="Oval 12" o:spid="_x0000_s1026" style="position:absolute;left:0;text-align:left;margin-left:403.85pt;margin-top:-7.9pt;width:59.2pt;height:4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" filled="f" fillcolor="#f39200" strokecolor="#f39200" strokeweight="2pt">
              <v:textbox inset=",2.5mm,,2.5mm">
                <w:txbxContent>
                  <w:p w14:paraId="1578891E" w14:textId="77777777" w:rsidR="0018153D" w:rsidRPr="00A81782" w:rsidRDefault="0018153D" w:rsidP="0018153D">
                    <w:pPr>
                      <w:jc w:val="center"/>
                      <w:rPr>
                        <w:rFonts w:ascii="Nunito SemiBold" w:hAnsi="Nunito SemiBold"/>
                        <w:sz w:val="24"/>
                        <w:szCs w:val="24"/>
                      </w:rPr>
                    </w:pPr>
                    <w:r w:rsidRPr="00A81782">
                      <w:rPr>
                        <w:rFonts w:ascii="Nunito SemiBold" w:hAnsi="Nunito SemiBold"/>
                        <w:sz w:val="24"/>
                        <w:szCs w:val="24"/>
                      </w:rPr>
                      <w:fldChar w:fldCharType="begin"/>
                    </w:r>
                    <w:r w:rsidRPr="00A81782">
                      <w:rPr>
                        <w:rFonts w:ascii="Nunito SemiBold" w:hAnsi="Nunito SemiBold"/>
                        <w:sz w:val="24"/>
                        <w:szCs w:val="24"/>
                      </w:rPr>
                      <w:instrText xml:space="preserve"> PAGE   \* MERGEFORMAT </w:instrText>
                    </w:r>
                    <w:r w:rsidRPr="00A81782">
                      <w:rPr>
                        <w:rFonts w:ascii="Nunito SemiBold" w:hAnsi="Nunito SemiBold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ascii="Nunito SemiBold" w:hAnsi="Nunito SemiBold"/>
                        <w:noProof/>
                        <w:sz w:val="24"/>
                        <w:szCs w:val="24"/>
                      </w:rPr>
                      <w:t>6</w:t>
                    </w:r>
                    <w:r w:rsidRPr="00A81782">
                      <w:rPr>
                        <w:rFonts w:ascii="Nunito SemiBold" w:hAnsi="Nunito SemiBold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oval>
          </w:pict>
        </mc:Fallback>
      </mc:AlternateContent>
    </w:r>
    <w:r w:rsidR="00B40EF2">
      <w:rPr>
        <w:noProof/>
      </w:rPr>
      <w:drawing>
        <wp:anchor distT="0" distB="0" distL="114300" distR="114300" simplePos="0" relativeHeight="251661312" behindDoc="1" locked="0" layoutInCell="1" allowOverlap="1" wp14:anchorId="51B9992D" wp14:editId="58363727">
          <wp:simplePos x="0" y="0"/>
          <wp:positionH relativeFrom="column">
            <wp:posOffset>-1174115</wp:posOffset>
          </wp:positionH>
          <wp:positionV relativeFrom="paragraph">
            <wp:posOffset>-332740</wp:posOffset>
          </wp:positionV>
          <wp:extent cx="3794125" cy="3487420"/>
          <wp:effectExtent l="0" t="0" r="0" b="0"/>
          <wp:wrapNone/>
          <wp:docPr id="1290035392" name="Image 8" descr="fil%20orange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8" descr="fil%20orange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94125" cy="3487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0EF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2EEAAE9" wp14:editId="091F7B06">
              <wp:simplePos x="0" y="0"/>
              <wp:positionH relativeFrom="column">
                <wp:posOffset>-549910</wp:posOffset>
              </wp:positionH>
              <wp:positionV relativeFrom="paragraph">
                <wp:posOffset>109855</wp:posOffset>
              </wp:positionV>
              <wp:extent cx="2943225" cy="256540"/>
              <wp:effectExtent l="0" t="635" r="1905" b="0"/>
              <wp:wrapNone/>
              <wp:docPr id="91439209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43225" cy="256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AB0037" w14:textId="77777777" w:rsidR="0018153D" w:rsidRPr="00625D31" w:rsidRDefault="0018153D" w:rsidP="0018153D">
                          <w:pPr>
                            <w:spacing w:after="0" w:line="240" w:lineRule="auto"/>
                            <w:rPr>
                              <w:rFonts w:ascii="Nunito SemiBold" w:hAnsi="Nunito SemiBold"/>
                              <w:sz w:val="16"/>
                              <w:szCs w:val="16"/>
                              <w:lang w:val="fr-FR"/>
                            </w:rPr>
                          </w:pPr>
                          <w:r w:rsidRPr="00625D31">
                            <w:rPr>
                              <w:rFonts w:ascii="Nunito SemiBold" w:hAnsi="Nunito SemiBold" w:cs="Calibri"/>
                              <w:sz w:val="16"/>
                              <w:szCs w:val="16"/>
                              <w:lang w:val="fr-FR"/>
                            </w:rPr>
                            <w:t>©</w:t>
                          </w:r>
                          <w:r w:rsidRPr="00625D31">
                            <w:rPr>
                              <w:rFonts w:ascii="Nunito SemiBold" w:hAnsi="Nunito SemiBold"/>
                              <w:sz w:val="16"/>
                              <w:szCs w:val="16"/>
                              <w:lang w:val="fr-FR"/>
                            </w:rPr>
                            <w:t xml:space="preserve"> Music </w:t>
                          </w:r>
                          <w:proofErr w:type="spellStart"/>
                          <w:r w:rsidRPr="00625D31">
                            <w:rPr>
                              <w:rFonts w:ascii="Nunito SemiBold" w:hAnsi="Nunito SemiBold"/>
                              <w:sz w:val="16"/>
                              <w:szCs w:val="16"/>
                              <w:lang w:val="fr-FR"/>
                            </w:rPr>
                            <w:t>Loom</w:t>
                          </w:r>
                          <w:proofErr w:type="spellEnd"/>
                          <w:r w:rsidRPr="00625D31">
                            <w:rPr>
                              <w:rFonts w:ascii="Nunito SemiBold" w:hAnsi="Nunito SemiBold"/>
                              <w:sz w:val="16"/>
                              <w:szCs w:val="16"/>
                              <w:lang w:val="fr-FR"/>
                            </w:rPr>
                            <w:t>. Tous droits réservés. Reproduction interdite.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EEAAE9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7" type="#_x0000_t202" style="position:absolute;left:0;text-align:left;margin-left:-43.3pt;margin-top:8.65pt;width:231.75pt;height:20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" filled="f" stroked="f">
              <v:textbox>
                <w:txbxContent>
                  <w:p w14:paraId="11AB0037" w14:textId="77777777" w:rsidR="0018153D" w:rsidRPr="00625D31" w:rsidRDefault="0018153D" w:rsidP="0018153D">
                    <w:pPr>
                      <w:spacing w:after="0" w:line="240" w:lineRule="auto"/>
                      <w:rPr>
                        <w:rFonts w:ascii="Nunito SemiBold" w:hAnsi="Nunito SemiBold"/>
                        <w:sz w:val="16"/>
                        <w:szCs w:val="16"/>
                        <w:lang w:val="fr-FR"/>
                      </w:rPr>
                    </w:pPr>
                    <w:r w:rsidRPr="00625D31">
                      <w:rPr>
                        <w:rFonts w:ascii="Nunito SemiBold" w:hAnsi="Nunito SemiBold" w:cs="Calibri"/>
                        <w:sz w:val="16"/>
                        <w:szCs w:val="16"/>
                        <w:lang w:val="fr-FR"/>
                      </w:rPr>
                      <w:t>©</w:t>
                    </w:r>
                    <w:r w:rsidRPr="00625D31">
                      <w:rPr>
                        <w:rFonts w:ascii="Nunito SemiBold" w:hAnsi="Nunito SemiBold"/>
                        <w:sz w:val="16"/>
                        <w:szCs w:val="16"/>
                        <w:lang w:val="fr-FR"/>
                      </w:rPr>
                      <w:t xml:space="preserve"> Music </w:t>
                    </w:r>
                    <w:proofErr w:type="spellStart"/>
                    <w:r w:rsidRPr="00625D31">
                      <w:rPr>
                        <w:rFonts w:ascii="Nunito SemiBold" w:hAnsi="Nunito SemiBold"/>
                        <w:sz w:val="16"/>
                        <w:szCs w:val="16"/>
                        <w:lang w:val="fr-FR"/>
                      </w:rPr>
                      <w:t>Loom</w:t>
                    </w:r>
                    <w:proofErr w:type="spellEnd"/>
                    <w:r w:rsidRPr="00625D31">
                      <w:rPr>
                        <w:rFonts w:ascii="Nunito SemiBold" w:hAnsi="Nunito SemiBold"/>
                        <w:sz w:val="16"/>
                        <w:szCs w:val="16"/>
                        <w:lang w:val="fr-FR"/>
                      </w:rPr>
                      <w:t>. Tous droits réservés. Reproduction interdite.</w:t>
                    </w:r>
                  </w:p>
                </w:txbxContent>
              </v:textbox>
            </v:shape>
          </w:pict>
        </mc:Fallback>
      </mc:AlternateContent>
    </w:r>
  </w:p>
  <w:p w14:paraId="5C6C28E2" w14:textId="77777777" w:rsidR="0018153D" w:rsidRDefault="0018153D" w:rsidP="0018153D">
    <w:pPr>
      <w:pStyle w:val="Pieddepage"/>
    </w:pPr>
  </w:p>
  <w:p w14:paraId="3C694F60" w14:textId="77777777" w:rsidR="00353AF0" w:rsidRPr="0018153D" w:rsidRDefault="00353AF0" w:rsidP="0018153D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9A5CE" w14:textId="4E9B07AD" w:rsidR="001941E0" w:rsidRDefault="001941E0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2C824626" wp14:editId="10E542EA">
              <wp:simplePos x="0" y="0"/>
              <wp:positionH relativeFrom="column">
                <wp:posOffset>-687705</wp:posOffset>
              </wp:positionH>
              <wp:positionV relativeFrom="paragraph">
                <wp:posOffset>-265903</wp:posOffset>
              </wp:positionV>
              <wp:extent cx="2943225" cy="256540"/>
              <wp:effectExtent l="0" t="0" r="0" b="0"/>
              <wp:wrapNone/>
              <wp:docPr id="795337639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43225" cy="256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D706E4" w14:textId="77777777" w:rsidR="001941E0" w:rsidRPr="00625D31" w:rsidRDefault="001941E0" w:rsidP="001941E0">
                          <w:pPr>
                            <w:spacing w:after="0" w:line="240" w:lineRule="auto"/>
                            <w:rPr>
                              <w:rFonts w:ascii="Nunito SemiBold" w:hAnsi="Nunito SemiBold"/>
                              <w:sz w:val="16"/>
                              <w:szCs w:val="16"/>
                              <w:lang w:val="fr-FR"/>
                            </w:rPr>
                          </w:pPr>
                          <w:r w:rsidRPr="00625D31">
                            <w:rPr>
                              <w:rFonts w:ascii="Nunito SemiBold" w:hAnsi="Nunito SemiBold" w:cs="Calibri"/>
                              <w:sz w:val="16"/>
                              <w:szCs w:val="16"/>
                              <w:lang w:val="fr-FR"/>
                            </w:rPr>
                            <w:t>©</w:t>
                          </w:r>
                          <w:r w:rsidRPr="00625D31">
                            <w:rPr>
                              <w:rFonts w:ascii="Nunito SemiBold" w:hAnsi="Nunito SemiBold"/>
                              <w:sz w:val="16"/>
                              <w:szCs w:val="16"/>
                              <w:lang w:val="fr-FR"/>
                            </w:rPr>
                            <w:t xml:space="preserve"> Music </w:t>
                          </w:r>
                          <w:proofErr w:type="spellStart"/>
                          <w:r w:rsidRPr="00625D31">
                            <w:rPr>
                              <w:rFonts w:ascii="Nunito SemiBold" w:hAnsi="Nunito SemiBold"/>
                              <w:sz w:val="16"/>
                              <w:szCs w:val="16"/>
                              <w:lang w:val="fr-FR"/>
                            </w:rPr>
                            <w:t>Loom</w:t>
                          </w:r>
                          <w:proofErr w:type="spellEnd"/>
                          <w:r w:rsidRPr="00625D31">
                            <w:rPr>
                              <w:rFonts w:ascii="Nunito SemiBold" w:hAnsi="Nunito SemiBold"/>
                              <w:sz w:val="16"/>
                              <w:szCs w:val="16"/>
                              <w:lang w:val="fr-FR"/>
                            </w:rPr>
                            <w:t>. Tous droits réservés. Reproduction interdite.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824626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-54.15pt;margin-top:-20.95pt;width:231.75pt;height:20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" filled="f" stroked="f">
              <v:textbox>
                <w:txbxContent>
                  <w:p w14:paraId="62D706E4" w14:textId="77777777" w:rsidR="001941E0" w:rsidRPr="00625D31" w:rsidRDefault="001941E0" w:rsidP="001941E0">
                    <w:pPr>
                      <w:spacing w:after="0" w:line="240" w:lineRule="auto"/>
                      <w:rPr>
                        <w:rFonts w:ascii="Nunito SemiBold" w:hAnsi="Nunito SemiBold"/>
                        <w:sz w:val="16"/>
                        <w:szCs w:val="16"/>
                        <w:lang w:val="fr-FR"/>
                      </w:rPr>
                    </w:pPr>
                    <w:r w:rsidRPr="00625D31">
                      <w:rPr>
                        <w:rFonts w:ascii="Nunito SemiBold" w:hAnsi="Nunito SemiBold" w:cs="Calibri"/>
                        <w:sz w:val="16"/>
                        <w:szCs w:val="16"/>
                        <w:lang w:val="fr-FR"/>
                      </w:rPr>
                      <w:t>©</w:t>
                    </w:r>
                    <w:r w:rsidRPr="00625D31">
                      <w:rPr>
                        <w:rFonts w:ascii="Nunito SemiBold" w:hAnsi="Nunito SemiBold"/>
                        <w:sz w:val="16"/>
                        <w:szCs w:val="16"/>
                        <w:lang w:val="fr-FR"/>
                      </w:rPr>
                      <w:t xml:space="preserve"> Music </w:t>
                    </w:r>
                    <w:proofErr w:type="spellStart"/>
                    <w:r w:rsidRPr="00625D31">
                      <w:rPr>
                        <w:rFonts w:ascii="Nunito SemiBold" w:hAnsi="Nunito SemiBold"/>
                        <w:sz w:val="16"/>
                        <w:szCs w:val="16"/>
                        <w:lang w:val="fr-FR"/>
                      </w:rPr>
                      <w:t>Loom</w:t>
                    </w:r>
                    <w:proofErr w:type="spellEnd"/>
                    <w:r w:rsidRPr="00625D31">
                      <w:rPr>
                        <w:rFonts w:ascii="Nunito SemiBold" w:hAnsi="Nunito SemiBold"/>
                        <w:sz w:val="16"/>
                        <w:szCs w:val="16"/>
                        <w:lang w:val="fr-FR"/>
                      </w:rPr>
                      <w:t>. Tous droits réservés. Reproduction interdite.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fr-FR" w:eastAsia="fr-F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FCDEDB2" wp14:editId="1A85EA61">
              <wp:simplePos x="0" y="0"/>
              <wp:positionH relativeFrom="column">
                <wp:posOffset>5117465</wp:posOffset>
              </wp:positionH>
              <wp:positionV relativeFrom="paragraph">
                <wp:posOffset>-469900</wp:posOffset>
              </wp:positionV>
              <wp:extent cx="751840" cy="576580"/>
              <wp:effectExtent l="0" t="0" r="10160" b="13970"/>
              <wp:wrapNone/>
              <wp:docPr id="1362470036" name="Oval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1840" cy="576580"/>
                      </a:xfrm>
                      <a:prstGeom prst="ellipse">
                        <a:avLst/>
                      </a:prstGeom>
                      <a:noFill/>
                      <a:ln w="25400">
                        <a:solidFill>
                          <a:srgbClr val="F392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39200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4642D390" w14:textId="77777777" w:rsidR="001941E0" w:rsidRPr="00A81782" w:rsidRDefault="001941E0" w:rsidP="001941E0">
                          <w:pPr>
                            <w:jc w:val="center"/>
                            <w:rPr>
                              <w:rFonts w:ascii="Nunito SemiBold" w:hAnsi="Nunito SemiBold"/>
                              <w:sz w:val="24"/>
                              <w:szCs w:val="24"/>
                            </w:rPr>
                          </w:pPr>
                          <w:r w:rsidRPr="00A81782">
                            <w:rPr>
                              <w:rFonts w:ascii="Nunito SemiBold" w:hAnsi="Nunito SemiBold"/>
                              <w:sz w:val="24"/>
                              <w:szCs w:val="24"/>
                            </w:rPr>
                            <w:fldChar w:fldCharType="begin"/>
                          </w:r>
                          <w:r w:rsidRPr="00A81782">
                            <w:rPr>
                              <w:rFonts w:ascii="Nunito SemiBold" w:hAnsi="Nunito SemiBold"/>
                              <w:sz w:val="24"/>
                              <w:szCs w:val="24"/>
                            </w:rPr>
                            <w:instrText xml:space="preserve"> PAGE   \* MERGEFORMAT </w:instrText>
                          </w:r>
                          <w:r w:rsidRPr="00A81782">
                            <w:rPr>
                              <w:rFonts w:ascii="Nunito SemiBold" w:hAnsi="Nunito SemiBold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ascii="Nunito SemiBold" w:hAnsi="Nunito SemiBold"/>
                              <w:noProof/>
                              <w:sz w:val="24"/>
                              <w:szCs w:val="24"/>
                            </w:rPr>
                            <w:t>6</w:t>
                          </w:r>
                          <w:r w:rsidRPr="00A81782">
                            <w:rPr>
                              <w:rFonts w:ascii="Nunito SemiBold" w:hAnsi="Nunito SemiBold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90000" rIns="91440" bIns="90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2FCDEDB2" id="_x0000_s1030" style="position:absolute;margin-left:402.95pt;margin-top:-37pt;width:59.2pt;height:45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" filled="f" fillcolor="#f39200" strokecolor="#f39200" strokeweight="2pt">
              <v:textbox inset=",2.5mm,,2.5mm">
                <w:txbxContent>
                  <w:p w14:paraId="4642D390" w14:textId="77777777" w:rsidR="001941E0" w:rsidRPr="00A81782" w:rsidRDefault="001941E0" w:rsidP="001941E0">
                    <w:pPr>
                      <w:jc w:val="center"/>
                      <w:rPr>
                        <w:rFonts w:ascii="Nunito SemiBold" w:hAnsi="Nunito SemiBold"/>
                        <w:sz w:val="24"/>
                        <w:szCs w:val="24"/>
                      </w:rPr>
                    </w:pPr>
                    <w:r w:rsidRPr="00A81782">
                      <w:rPr>
                        <w:rFonts w:ascii="Nunito SemiBold" w:hAnsi="Nunito SemiBold"/>
                        <w:sz w:val="24"/>
                        <w:szCs w:val="24"/>
                      </w:rPr>
                      <w:fldChar w:fldCharType="begin"/>
                    </w:r>
                    <w:r w:rsidRPr="00A81782">
                      <w:rPr>
                        <w:rFonts w:ascii="Nunito SemiBold" w:hAnsi="Nunito SemiBold"/>
                        <w:sz w:val="24"/>
                        <w:szCs w:val="24"/>
                      </w:rPr>
                      <w:instrText xml:space="preserve"> PAGE   \* MERGEFORMAT </w:instrText>
                    </w:r>
                    <w:r w:rsidRPr="00A81782">
                      <w:rPr>
                        <w:rFonts w:ascii="Nunito SemiBold" w:hAnsi="Nunito SemiBold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ascii="Nunito SemiBold" w:hAnsi="Nunito SemiBold"/>
                        <w:noProof/>
                        <w:sz w:val="24"/>
                        <w:szCs w:val="24"/>
                      </w:rPr>
                      <w:t>6</w:t>
                    </w:r>
                    <w:r w:rsidRPr="00A81782">
                      <w:rPr>
                        <w:rFonts w:ascii="Nunito SemiBold" w:hAnsi="Nunito SemiBold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oval>
          </w:pict>
        </mc:Fallback>
      </mc:AlternateContent>
    </w:r>
    <w:r>
      <w:rPr>
        <w:noProof/>
      </w:rPr>
      <w:drawing>
        <wp:anchor distT="0" distB="0" distL="114300" distR="114300" simplePos="0" relativeHeight="251668480" behindDoc="1" locked="0" layoutInCell="1" allowOverlap="1" wp14:anchorId="39D9EB9B" wp14:editId="2A83BA11">
          <wp:simplePos x="0" y="0"/>
          <wp:positionH relativeFrom="column">
            <wp:posOffset>-1184940</wp:posOffset>
          </wp:positionH>
          <wp:positionV relativeFrom="paragraph">
            <wp:posOffset>-701749</wp:posOffset>
          </wp:positionV>
          <wp:extent cx="3794125" cy="3487420"/>
          <wp:effectExtent l="0" t="0" r="0" b="0"/>
          <wp:wrapNone/>
          <wp:docPr id="1459813444" name="Image 8" descr="fil%20orange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8" descr="fil%20orange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94125" cy="3487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FF250" w14:textId="77777777" w:rsidR="007446D6" w:rsidRDefault="007446D6" w:rsidP="00581385">
      <w:pPr>
        <w:spacing w:after="0" w:line="240" w:lineRule="auto"/>
      </w:pPr>
      <w:r>
        <w:separator/>
      </w:r>
    </w:p>
  </w:footnote>
  <w:footnote w:type="continuationSeparator" w:id="0">
    <w:p w14:paraId="1623CA08" w14:textId="77777777" w:rsidR="007446D6" w:rsidRDefault="007446D6" w:rsidP="005813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BCE2A" w14:textId="77777777" w:rsidR="00583B87" w:rsidRDefault="00583B87">
    <w:pPr>
      <w:pStyle w:val="En-tte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ED8F9D7" wp14:editId="64F5B699">
          <wp:simplePos x="0" y="0"/>
          <wp:positionH relativeFrom="margin">
            <wp:posOffset>5421102</wp:posOffset>
          </wp:positionH>
          <wp:positionV relativeFrom="paragraph">
            <wp:posOffset>75877</wp:posOffset>
          </wp:positionV>
          <wp:extent cx="778510" cy="391795"/>
          <wp:effectExtent l="0" t="0" r="2540" b="8255"/>
          <wp:wrapThrough wrapText="bothSides">
            <wp:wrapPolygon edited="0">
              <wp:start x="1057" y="0"/>
              <wp:lineTo x="0" y="6301"/>
              <wp:lineTo x="0" y="17854"/>
              <wp:lineTo x="1057" y="21005"/>
              <wp:lineTo x="20085" y="21005"/>
              <wp:lineTo x="20613" y="21005"/>
              <wp:lineTo x="21142" y="16804"/>
              <wp:lineTo x="21142" y="3151"/>
              <wp:lineTo x="16914" y="0"/>
              <wp:lineTo x="1057" y="0"/>
            </wp:wrapPolygon>
          </wp:wrapThrough>
          <wp:docPr id="250354340" name="Image 1" descr="Une image contenant Police, Graphique, symbole, logo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1336759" name="Image 1" descr="Une image contenant Police, Graphique, symbole, logo&#10;&#10;Description générée automatiquement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510" cy="391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4E393" w14:textId="77777777" w:rsidR="00583B87" w:rsidRDefault="009C4682">
    <w:pPr>
      <w:pStyle w:val="En-tte"/>
    </w:pPr>
    <w:r>
      <w:rPr>
        <w:noProof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17BF4882" wp14:editId="204D66F7">
              <wp:simplePos x="0" y="0"/>
              <wp:positionH relativeFrom="column">
                <wp:posOffset>1357630</wp:posOffset>
              </wp:positionH>
              <wp:positionV relativeFrom="paragraph">
                <wp:posOffset>-92710</wp:posOffset>
              </wp:positionV>
              <wp:extent cx="4511040" cy="770890"/>
              <wp:effectExtent l="0" t="0" r="0" b="0"/>
              <wp:wrapSquare wrapText="bothSides"/>
              <wp:docPr id="217" name="Zone de text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11040" cy="7708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849F6F" w14:textId="25E1CEBF" w:rsidR="009D3F69" w:rsidRDefault="009D3F69" w:rsidP="008A23F6">
                          <w:pPr>
                            <w:pStyle w:val="Titreniveau1"/>
                            <w:tabs>
                              <w:tab w:val="clear" w:pos="2813"/>
                              <w:tab w:val="clear" w:pos="4389"/>
                              <w:tab w:val="center" w:pos="993"/>
                            </w:tabs>
                            <w:ind w:left="142" w:right="-144"/>
                            <w:jc w:val="both"/>
                            <w:rPr>
                              <w:color w:val="auto"/>
                            </w:rPr>
                          </w:pPr>
                          <w:r>
                            <w:rPr>
                              <w:color w:val="auto"/>
                            </w:rPr>
                            <w:t>WHEREVER YOU WILL GO</w:t>
                          </w:r>
                          <w:r w:rsidR="009C4682" w:rsidRPr="00917D73">
                            <w:rPr>
                              <w:color w:val="auto"/>
                            </w:rPr>
                            <w:tab/>
                          </w:r>
                        </w:p>
                        <w:p w14:paraId="1DC9CD21" w14:textId="7C3006DF" w:rsidR="009C4682" w:rsidRPr="00917D73" w:rsidRDefault="009D3F69" w:rsidP="008A23F6">
                          <w:pPr>
                            <w:pStyle w:val="Titreniveau1"/>
                            <w:tabs>
                              <w:tab w:val="clear" w:pos="2813"/>
                              <w:tab w:val="clear" w:pos="4389"/>
                              <w:tab w:val="center" w:pos="993"/>
                            </w:tabs>
                            <w:ind w:left="142" w:right="-144"/>
                            <w:jc w:val="both"/>
                          </w:pPr>
                          <w:r>
                            <w:rPr>
                              <w:color w:val="auto"/>
                            </w:rPr>
                            <w:t>ANALYSE HARMONIQUE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7BF4882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8" type="#_x0000_t202" style="position:absolute;margin-left:106.9pt;margin-top:-7.3pt;width:355.2pt;height:60.7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" filled="f" stroked="f">
              <v:textbox>
                <w:txbxContent>
                  <w:p w14:paraId="59849F6F" w14:textId="25E1CEBF" w:rsidR="009D3F69" w:rsidRDefault="009D3F69" w:rsidP="008A23F6">
                    <w:pPr>
                      <w:pStyle w:val="Titreniveau1"/>
                      <w:tabs>
                        <w:tab w:val="clear" w:pos="2813"/>
                        <w:tab w:val="clear" w:pos="4389"/>
                        <w:tab w:val="center" w:pos="993"/>
                      </w:tabs>
                      <w:ind w:left="142" w:right="-144"/>
                      <w:jc w:val="both"/>
                      <w:rPr>
                        <w:color w:val="auto"/>
                      </w:rPr>
                    </w:pPr>
                    <w:r>
                      <w:rPr>
                        <w:color w:val="auto"/>
                      </w:rPr>
                      <w:t>WHEREVER YOU WILL GO</w:t>
                    </w:r>
                    <w:r w:rsidR="009C4682" w:rsidRPr="00917D73">
                      <w:rPr>
                        <w:color w:val="auto"/>
                      </w:rPr>
                      <w:tab/>
                    </w:r>
                  </w:p>
                  <w:p w14:paraId="1DC9CD21" w14:textId="7C3006DF" w:rsidR="009C4682" w:rsidRPr="00917D73" w:rsidRDefault="009D3F69" w:rsidP="008A23F6">
                    <w:pPr>
                      <w:pStyle w:val="Titreniveau1"/>
                      <w:tabs>
                        <w:tab w:val="clear" w:pos="2813"/>
                        <w:tab w:val="clear" w:pos="4389"/>
                        <w:tab w:val="center" w:pos="993"/>
                      </w:tabs>
                      <w:ind w:left="142" w:right="-144"/>
                      <w:jc w:val="both"/>
                    </w:pPr>
                    <w:r>
                      <w:rPr>
                        <w:color w:val="auto"/>
                      </w:rPr>
                      <w:t>ANALYSE HARMONIQUE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A704EF">
      <w:rPr>
        <w:rFonts w:ascii="Nunito SemiBold" w:hAnsi="Nunito SemiBold"/>
        <w:b/>
        <w:noProof/>
        <w:sz w:val="72"/>
        <w:szCs w:val="72"/>
        <w:lang w:val="fr-FR" w:eastAsia="fr-FR"/>
      </w:rPr>
      <w:drawing>
        <wp:anchor distT="0" distB="0" distL="114300" distR="114300" simplePos="0" relativeHeight="251662336" behindDoc="0" locked="0" layoutInCell="1" allowOverlap="1" wp14:anchorId="5473CCFF" wp14:editId="798C4679">
          <wp:simplePos x="0" y="0"/>
          <wp:positionH relativeFrom="margin">
            <wp:align>left</wp:align>
          </wp:positionH>
          <wp:positionV relativeFrom="paragraph">
            <wp:posOffset>-95813</wp:posOffset>
          </wp:positionV>
          <wp:extent cx="1123950" cy="706755"/>
          <wp:effectExtent l="0" t="0" r="0" b="0"/>
          <wp:wrapThrough wrapText="bothSides">
            <wp:wrapPolygon edited="0">
              <wp:start x="1831" y="0"/>
              <wp:lineTo x="0" y="4658"/>
              <wp:lineTo x="0" y="14555"/>
              <wp:lineTo x="1464" y="20960"/>
              <wp:lineTo x="19769" y="20960"/>
              <wp:lineTo x="21234" y="17466"/>
              <wp:lineTo x="21234" y="2911"/>
              <wp:lineTo x="16475" y="0"/>
              <wp:lineTo x="1831" y="0"/>
            </wp:wrapPolygon>
          </wp:wrapThrough>
          <wp:docPr id="1350865236" name="Image 1350865236" descr="Music-Loom-logo-couleur+base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 descr="Music-Loom-logo-couleur+basel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706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57pt;height:57pt;visibility:visible;mso-wrap-style:square" o:bullet="t">
        <v:imagedata r:id="rId1" o:title=""/>
      </v:shape>
    </w:pict>
  </w:numPicBullet>
  <w:numPicBullet w:numPicBulletId="1">
    <w:pict>
      <v:shape id="_x0000_i1026" type="#_x0000_t75" style="width:57pt;height:57pt;visibility:visible;mso-wrap-style:square" o:bullet="t">
        <v:imagedata r:id="rId2" o:title=""/>
      </v:shape>
    </w:pict>
  </w:numPicBullet>
  <w:abstractNum w:abstractNumId="0" w15:restartNumberingAfterBreak="0">
    <w:nsid w:val="00ED423F"/>
    <w:multiLevelType w:val="hybridMultilevel"/>
    <w:tmpl w:val="5A14107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F1A21"/>
    <w:multiLevelType w:val="hybridMultilevel"/>
    <w:tmpl w:val="0D5E34A2"/>
    <w:lvl w:ilvl="0" w:tplc="A76C82F8">
      <w:numFmt w:val="bullet"/>
      <w:lvlText w:val="•"/>
      <w:lvlJc w:val="left"/>
      <w:pPr>
        <w:ind w:left="1065" w:hanging="705"/>
      </w:pPr>
      <w:rPr>
        <w:rFonts w:ascii="Nunito SemiBold" w:eastAsia="Times New Roman" w:hAnsi="Nunito SemiBold" w:cs="Times New Roman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7802A4"/>
    <w:multiLevelType w:val="hybridMultilevel"/>
    <w:tmpl w:val="D9401158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AD6B74"/>
    <w:multiLevelType w:val="hybridMultilevel"/>
    <w:tmpl w:val="06F4FD2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CC7BC5"/>
    <w:multiLevelType w:val="hybridMultilevel"/>
    <w:tmpl w:val="12D6F0CE"/>
    <w:lvl w:ilvl="0" w:tplc="A76C82F8">
      <w:numFmt w:val="bullet"/>
      <w:lvlText w:val="•"/>
      <w:lvlJc w:val="left"/>
      <w:pPr>
        <w:ind w:left="1065" w:hanging="705"/>
      </w:pPr>
      <w:rPr>
        <w:rFonts w:ascii="Nunito SemiBold" w:eastAsia="Times New Roman" w:hAnsi="Nunito SemiBold" w:cs="Times New Roman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DC79AA"/>
    <w:multiLevelType w:val="multilevel"/>
    <w:tmpl w:val="705E5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4D75AD"/>
    <w:multiLevelType w:val="hybridMultilevel"/>
    <w:tmpl w:val="AFDC3B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8545D8"/>
    <w:multiLevelType w:val="multilevel"/>
    <w:tmpl w:val="82A0A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1CD2457"/>
    <w:multiLevelType w:val="multilevel"/>
    <w:tmpl w:val="9A44B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42864FB"/>
    <w:multiLevelType w:val="hybridMultilevel"/>
    <w:tmpl w:val="98D0082C"/>
    <w:lvl w:ilvl="0" w:tplc="A76C82F8">
      <w:numFmt w:val="bullet"/>
      <w:lvlText w:val="•"/>
      <w:lvlJc w:val="left"/>
      <w:pPr>
        <w:ind w:left="2188" w:hanging="705"/>
      </w:pPr>
      <w:rPr>
        <w:rFonts w:ascii="Nunito SemiBold" w:eastAsia="Times New Roman" w:hAnsi="Nunito SemiBold" w:cs="Times New Roman" w:hint="default"/>
      </w:rPr>
    </w:lvl>
    <w:lvl w:ilvl="1" w:tplc="080C0003" w:tentative="1">
      <w:start w:val="1"/>
      <w:numFmt w:val="bullet"/>
      <w:lvlText w:val="o"/>
      <w:lvlJc w:val="left"/>
      <w:pPr>
        <w:ind w:left="2563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3283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4003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723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443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163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883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603" w:hanging="360"/>
      </w:pPr>
      <w:rPr>
        <w:rFonts w:ascii="Wingdings" w:hAnsi="Wingdings" w:hint="default"/>
      </w:rPr>
    </w:lvl>
  </w:abstractNum>
  <w:abstractNum w:abstractNumId="10" w15:restartNumberingAfterBreak="0">
    <w:nsid w:val="152D1276"/>
    <w:multiLevelType w:val="hybridMultilevel"/>
    <w:tmpl w:val="BABAEF24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5BA39B3"/>
    <w:multiLevelType w:val="hybridMultilevel"/>
    <w:tmpl w:val="5F3E6C22"/>
    <w:lvl w:ilvl="0" w:tplc="08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044EF3"/>
    <w:multiLevelType w:val="hybridMultilevel"/>
    <w:tmpl w:val="13A029E8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4E3899"/>
    <w:multiLevelType w:val="hybridMultilevel"/>
    <w:tmpl w:val="26AC0378"/>
    <w:lvl w:ilvl="0" w:tplc="0EF4FE8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8332A9"/>
    <w:multiLevelType w:val="hybridMultilevel"/>
    <w:tmpl w:val="9140A930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342B3E"/>
    <w:multiLevelType w:val="hybridMultilevel"/>
    <w:tmpl w:val="A564A126"/>
    <w:lvl w:ilvl="0" w:tplc="97B2F794">
      <w:start w:val="1"/>
      <w:numFmt w:val="lowerLetter"/>
      <w:pStyle w:val="Listeabc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1C2305"/>
    <w:multiLevelType w:val="multilevel"/>
    <w:tmpl w:val="6B5C2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05A5D98"/>
    <w:multiLevelType w:val="hybridMultilevel"/>
    <w:tmpl w:val="0F6E692E"/>
    <w:lvl w:ilvl="0" w:tplc="E37C95D2">
      <w:start w:val="9"/>
      <w:numFmt w:val="bullet"/>
      <w:lvlText w:val=""/>
      <w:lvlJc w:val="left"/>
      <w:pPr>
        <w:ind w:left="720" w:hanging="360"/>
      </w:pPr>
      <w:rPr>
        <w:rFonts w:ascii="Wingdings" w:eastAsia="Verdana" w:hAnsi="Wingdings" w:cs="Verdana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682E10"/>
    <w:multiLevelType w:val="multilevel"/>
    <w:tmpl w:val="51964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2886BE2"/>
    <w:multiLevelType w:val="hybridMultilevel"/>
    <w:tmpl w:val="16806AA0"/>
    <w:lvl w:ilvl="0" w:tplc="080C0017">
      <w:start w:val="1"/>
      <w:numFmt w:val="lowerLetter"/>
      <w:lvlText w:val="%1)"/>
      <w:lvlJc w:val="left"/>
      <w:pPr>
        <w:ind w:left="720" w:hanging="360"/>
      </w:p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FB57DD"/>
    <w:multiLevelType w:val="hybridMultilevel"/>
    <w:tmpl w:val="E780D55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6E90260"/>
    <w:multiLevelType w:val="multilevel"/>
    <w:tmpl w:val="B97E9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7F22274"/>
    <w:multiLevelType w:val="hybridMultilevel"/>
    <w:tmpl w:val="DCE2641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8631E25"/>
    <w:multiLevelType w:val="hybridMultilevel"/>
    <w:tmpl w:val="3052200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D97BFE"/>
    <w:multiLevelType w:val="hybridMultilevel"/>
    <w:tmpl w:val="46D8201E"/>
    <w:lvl w:ilvl="0" w:tplc="4EC67A68">
      <w:numFmt w:val="bullet"/>
      <w:lvlText w:val=""/>
      <w:lvlJc w:val="left"/>
      <w:pPr>
        <w:ind w:left="1065" w:hanging="705"/>
      </w:pPr>
      <w:rPr>
        <w:rFonts w:ascii="Symbol" w:eastAsia="Times New Roman" w:hAnsi="Symbol" w:cs="Times New Roman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2552E8"/>
    <w:multiLevelType w:val="hybridMultilevel"/>
    <w:tmpl w:val="8A4C2666"/>
    <w:lvl w:ilvl="0" w:tplc="08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B29048B"/>
    <w:multiLevelType w:val="hybridMultilevel"/>
    <w:tmpl w:val="CD2ED88A"/>
    <w:lvl w:ilvl="0" w:tplc="080C000F">
      <w:start w:val="1"/>
      <w:numFmt w:val="decimal"/>
      <w:lvlText w:val="%1."/>
      <w:lvlJc w:val="left"/>
      <w:pPr>
        <w:ind w:left="720" w:hanging="360"/>
      </w:p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C197C54"/>
    <w:multiLevelType w:val="hybridMultilevel"/>
    <w:tmpl w:val="CA4C42A8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D68253A"/>
    <w:multiLevelType w:val="hybridMultilevel"/>
    <w:tmpl w:val="9140A930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D15969"/>
    <w:multiLevelType w:val="multilevel"/>
    <w:tmpl w:val="CFB83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2E1B7B0F"/>
    <w:multiLevelType w:val="hybridMultilevel"/>
    <w:tmpl w:val="6A00FA24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2E245486"/>
    <w:multiLevelType w:val="hybridMultilevel"/>
    <w:tmpl w:val="355EBC52"/>
    <w:lvl w:ilvl="0" w:tplc="5AB67C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2D1BEF"/>
    <w:multiLevelType w:val="multilevel"/>
    <w:tmpl w:val="9CB44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2FEA6591"/>
    <w:multiLevelType w:val="hybridMultilevel"/>
    <w:tmpl w:val="BC3A819C"/>
    <w:lvl w:ilvl="0" w:tplc="08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1EC5701"/>
    <w:multiLevelType w:val="hybridMultilevel"/>
    <w:tmpl w:val="2E98EEDE"/>
    <w:lvl w:ilvl="0" w:tplc="08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26920B3"/>
    <w:multiLevelType w:val="multilevel"/>
    <w:tmpl w:val="51964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33EB6F12"/>
    <w:multiLevelType w:val="multilevel"/>
    <w:tmpl w:val="B1B64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347061DD"/>
    <w:multiLevelType w:val="hybridMultilevel"/>
    <w:tmpl w:val="3C782C92"/>
    <w:lvl w:ilvl="0" w:tplc="0EF4FE8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D62C59"/>
    <w:multiLevelType w:val="hybridMultilevel"/>
    <w:tmpl w:val="07B861CC"/>
    <w:lvl w:ilvl="0" w:tplc="5C5CB3BC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64A6452"/>
    <w:multiLevelType w:val="multilevel"/>
    <w:tmpl w:val="51964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37016BE7"/>
    <w:multiLevelType w:val="multilevel"/>
    <w:tmpl w:val="B09CF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37AD351B"/>
    <w:multiLevelType w:val="hybridMultilevel"/>
    <w:tmpl w:val="13064F6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7D055E6"/>
    <w:multiLevelType w:val="hybridMultilevel"/>
    <w:tmpl w:val="5A48D92E"/>
    <w:lvl w:ilvl="0" w:tplc="080C000F">
      <w:start w:val="1"/>
      <w:numFmt w:val="decimal"/>
      <w:lvlText w:val="%1."/>
      <w:lvlJc w:val="left"/>
      <w:pPr>
        <w:ind w:left="720" w:hanging="360"/>
      </w:p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8D6216C"/>
    <w:multiLevelType w:val="hybridMultilevel"/>
    <w:tmpl w:val="BDC8363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B056B8A"/>
    <w:multiLevelType w:val="hybridMultilevel"/>
    <w:tmpl w:val="6E74D960"/>
    <w:lvl w:ilvl="0" w:tplc="08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D163ED9"/>
    <w:multiLevelType w:val="hybridMultilevel"/>
    <w:tmpl w:val="B0E4878E"/>
    <w:lvl w:ilvl="0" w:tplc="5C5CB3BC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E209FB"/>
    <w:multiLevelType w:val="multilevel"/>
    <w:tmpl w:val="21D69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41230FA9"/>
    <w:multiLevelType w:val="hybridMultilevel"/>
    <w:tmpl w:val="E8A4A12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2B973BD"/>
    <w:multiLevelType w:val="hybridMultilevel"/>
    <w:tmpl w:val="D7020EC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6AF5E90"/>
    <w:multiLevelType w:val="multilevel"/>
    <w:tmpl w:val="51964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488B3B4A"/>
    <w:multiLevelType w:val="hybridMultilevel"/>
    <w:tmpl w:val="3D44B938"/>
    <w:lvl w:ilvl="0" w:tplc="907421B4">
      <w:start w:val="10"/>
      <w:numFmt w:val="bullet"/>
      <w:lvlText w:val="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95E65EE"/>
    <w:multiLevelType w:val="multilevel"/>
    <w:tmpl w:val="21D69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4CF87F92"/>
    <w:multiLevelType w:val="hybridMultilevel"/>
    <w:tmpl w:val="CD58515A"/>
    <w:lvl w:ilvl="0" w:tplc="0EF4FE8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2D002D"/>
    <w:multiLevelType w:val="hybridMultilevel"/>
    <w:tmpl w:val="C04EEF68"/>
    <w:lvl w:ilvl="0" w:tplc="1AE62B4C">
      <w:start w:val="1"/>
      <w:numFmt w:val="bullet"/>
      <w:pStyle w:val="Listepucenv2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 w15:restartNumberingAfterBreak="0">
    <w:nsid w:val="4EA01D59"/>
    <w:multiLevelType w:val="hybridMultilevel"/>
    <w:tmpl w:val="546C4F3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34549BD"/>
    <w:multiLevelType w:val="hybridMultilevel"/>
    <w:tmpl w:val="147E75FA"/>
    <w:lvl w:ilvl="0" w:tplc="0EF4FE8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A15FED"/>
    <w:multiLevelType w:val="hybridMultilevel"/>
    <w:tmpl w:val="AA68C28C"/>
    <w:lvl w:ilvl="0" w:tplc="293AEFB0">
      <w:start w:val="1"/>
      <w:numFmt w:val="bullet"/>
      <w:pStyle w:val="Listepuces14nor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6F40B1A"/>
    <w:multiLevelType w:val="hybridMultilevel"/>
    <w:tmpl w:val="546C4F3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9B71879"/>
    <w:multiLevelType w:val="multilevel"/>
    <w:tmpl w:val="37AC4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5D0A09C6"/>
    <w:multiLevelType w:val="multilevel"/>
    <w:tmpl w:val="51964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5DDB65EF"/>
    <w:multiLevelType w:val="hybridMultilevel"/>
    <w:tmpl w:val="A02AE616"/>
    <w:lvl w:ilvl="0" w:tplc="0CD83F2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F3C4049"/>
    <w:multiLevelType w:val="hybridMultilevel"/>
    <w:tmpl w:val="FC8AC65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13739A7"/>
    <w:multiLevelType w:val="multilevel"/>
    <w:tmpl w:val="51964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61FD029C"/>
    <w:multiLevelType w:val="hybridMultilevel"/>
    <w:tmpl w:val="8A34622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2436D4C"/>
    <w:multiLevelType w:val="hybridMultilevel"/>
    <w:tmpl w:val="E6DC3F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29838F8"/>
    <w:multiLevelType w:val="multilevel"/>
    <w:tmpl w:val="6CF09558"/>
    <w:lvl w:ilvl="0">
      <w:start w:val="1"/>
      <w:numFmt w:val="bullet"/>
      <w:pStyle w:val="Listepuces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>
      <w:start w:val="3"/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>
      <w:numFmt w:val="bullet"/>
      <w:lvlText w:val=""/>
      <w:lvlJc w:val="left"/>
      <w:pPr>
        <w:ind w:left="3600" w:hanging="360"/>
      </w:pPr>
      <w:rPr>
        <w:rFonts w:ascii="Wingdings" w:eastAsia="Times New Roman" w:hAnsi="Wingdings" w:cs="Times New Roman" w:hint="default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649F77C9"/>
    <w:multiLevelType w:val="hybridMultilevel"/>
    <w:tmpl w:val="39087398"/>
    <w:lvl w:ilvl="0" w:tplc="040C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7" w15:restartNumberingAfterBreak="0">
    <w:nsid w:val="670A34E0"/>
    <w:multiLevelType w:val="hybridMultilevel"/>
    <w:tmpl w:val="546C4F3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98262CF"/>
    <w:multiLevelType w:val="hybridMultilevel"/>
    <w:tmpl w:val="C470AED4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9C33CC9"/>
    <w:multiLevelType w:val="hybridMultilevel"/>
    <w:tmpl w:val="4F328090"/>
    <w:lvl w:ilvl="0" w:tplc="5C5CB3BC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ADC46EA"/>
    <w:multiLevelType w:val="hybridMultilevel"/>
    <w:tmpl w:val="F504608A"/>
    <w:lvl w:ilvl="0" w:tplc="77045CDC">
      <w:start w:val="9"/>
      <w:numFmt w:val="bullet"/>
      <w:lvlText w:val=""/>
      <w:lvlJc w:val="left"/>
      <w:pPr>
        <w:ind w:left="720" w:hanging="360"/>
      </w:pPr>
      <w:rPr>
        <w:rFonts w:ascii="Wingdings" w:eastAsia="Verdana" w:hAnsi="Wingdings" w:cs="Verdana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DEC364A"/>
    <w:multiLevelType w:val="multilevel"/>
    <w:tmpl w:val="217871B0"/>
    <w:styleLink w:val="Listeactuelle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 w15:restartNumberingAfterBreak="0">
    <w:nsid w:val="6E8B2896"/>
    <w:multiLevelType w:val="hybridMultilevel"/>
    <w:tmpl w:val="99EC97EC"/>
    <w:lvl w:ilvl="0" w:tplc="080C000F">
      <w:start w:val="1"/>
      <w:numFmt w:val="decimal"/>
      <w:lvlText w:val="%1."/>
      <w:lvlJc w:val="left"/>
      <w:pPr>
        <w:ind w:left="720" w:hanging="360"/>
      </w:p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0833098"/>
    <w:multiLevelType w:val="hybridMultilevel"/>
    <w:tmpl w:val="A17A31AE"/>
    <w:lvl w:ilvl="0" w:tplc="61462B26">
      <w:start w:val="1"/>
      <w:numFmt w:val="bullet"/>
      <w:pStyle w:val="Liste1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4" w15:restartNumberingAfterBreak="0">
    <w:nsid w:val="710238DA"/>
    <w:multiLevelType w:val="hybridMultilevel"/>
    <w:tmpl w:val="7896AF74"/>
    <w:lvl w:ilvl="0" w:tplc="5C5CB3BC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16F75D6"/>
    <w:multiLevelType w:val="hybridMultilevel"/>
    <w:tmpl w:val="9140A930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1FD3934"/>
    <w:multiLevelType w:val="multilevel"/>
    <w:tmpl w:val="6CC2EFFE"/>
    <w:lvl w:ilvl="0">
      <w:start w:val="1"/>
      <w:numFmt w:val="decimal"/>
      <w:pStyle w:val="Titreniveau2"/>
      <w:lvlText w:val="%1."/>
      <w:lvlJc w:val="left"/>
      <w:pPr>
        <w:ind w:left="360" w:hanging="360"/>
      </w:pPr>
    </w:lvl>
    <w:lvl w:ilvl="1">
      <w:start w:val="1"/>
      <w:numFmt w:val="decimal"/>
      <w:pStyle w:val="Titre2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7" w15:restartNumberingAfterBreak="0">
    <w:nsid w:val="728F20A8"/>
    <w:multiLevelType w:val="hybridMultilevel"/>
    <w:tmpl w:val="319232F0"/>
    <w:lvl w:ilvl="0" w:tplc="08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39F7CE8"/>
    <w:multiLevelType w:val="hybridMultilevel"/>
    <w:tmpl w:val="478E9BD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5854940"/>
    <w:multiLevelType w:val="multilevel"/>
    <w:tmpl w:val="D6D2D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759A713C"/>
    <w:multiLevelType w:val="multilevel"/>
    <w:tmpl w:val="A7247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73B63A7"/>
    <w:multiLevelType w:val="multilevel"/>
    <w:tmpl w:val="7B0A9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7C023CBE"/>
    <w:multiLevelType w:val="hybridMultilevel"/>
    <w:tmpl w:val="ED4CFDF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D921506"/>
    <w:multiLevelType w:val="hybridMultilevel"/>
    <w:tmpl w:val="58EE2286"/>
    <w:lvl w:ilvl="0" w:tplc="C2F6EBEE">
      <w:start w:val="1"/>
      <w:numFmt w:val="decimal"/>
      <w:lvlText w:val="%1."/>
      <w:lvlJc w:val="left"/>
      <w:pPr>
        <w:ind w:left="1069" w:hanging="360"/>
      </w:pPr>
    </w:lvl>
    <w:lvl w:ilvl="1" w:tplc="080C0019" w:tentative="1">
      <w:start w:val="1"/>
      <w:numFmt w:val="lowerLetter"/>
      <w:lvlText w:val="%2."/>
      <w:lvlJc w:val="left"/>
      <w:pPr>
        <w:ind w:left="1789" w:hanging="360"/>
      </w:pPr>
    </w:lvl>
    <w:lvl w:ilvl="2" w:tplc="080C001B" w:tentative="1">
      <w:start w:val="1"/>
      <w:numFmt w:val="lowerRoman"/>
      <w:lvlText w:val="%3."/>
      <w:lvlJc w:val="right"/>
      <w:pPr>
        <w:ind w:left="2509" w:hanging="180"/>
      </w:pPr>
    </w:lvl>
    <w:lvl w:ilvl="3" w:tplc="080C000F" w:tentative="1">
      <w:start w:val="1"/>
      <w:numFmt w:val="decimal"/>
      <w:lvlText w:val="%4."/>
      <w:lvlJc w:val="left"/>
      <w:pPr>
        <w:ind w:left="3229" w:hanging="360"/>
      </w:pPr>
    </w:lvl>
    <w:lvl w:ilvl="4" w:tplc="080C0019" w:tentative="1">
      <w:start w:val="1"/>
      <w:numFmt w:val="lowerLetter"/>
      <w:lvlText w:val="%5."/>
      <w:lvlJc w:val="left"/>
      <w:pPr>
        <w:ind w:left="3949" w:hanging="360"/>
      </w:pPr>
    </w:lvl>
    <w:lvl w:ilvl="5" w:tplc="080C001B" w:tentative="1">
      <w:start w:val="1"/>
      <w:numFmt w:val="lowerRoman"/>
      <w:lvlText w:val="%6."/>
      <w:lvlJc w:val="right"/>
      <w:pPr>
        <w:ind w:left="4669" w:hanging="180"/>
      </w:pPr>
    </w:lvl>
    <w:lvl w:ilvl="6" w:tplc="080C000F" w:tentative="1">
      <w:start w:val="1"/>
      <w:numFmt w:val="decimal"/>
      <w:lvlText w:val="%7."/>
      <w:lvlJc w:val="left"/>
      <w:pPr>
        <w:ind w:left="5389" w:hanging="360"/>
      </w:pPr>
    </w:lvl>
    <w:lvl w:ilvl="7" w:tplc="080C0019" w:tentative="1">
      <w:start w:val="1"/>
      <w:numFmt w:val="lowerLetter"/>
      <w:lvlText w:val="%8."/>
      <w:lvlJc w:val="left"/>
      <w:pPr>
        <w:ind w:left="6109" w:hanging="360"/>
      </w:pPr>
    </w:lvl>
    <w:lvl w:ilvl="8" w:tplc="080C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4" w15:restartNumberingAfterBreak="0">
    <w:nsid w:val="7DAB643D"/>
    <w:multiLevelType w:val="multilevel"/>
    <w:tmpl w:val="69148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7FE84A03"/>
    <w:multiLevelType w:val="hybridMultilevel"/>
    <w:tmpl w:val="9EF49F36"/>
    <w:lvl w:ilvl="0" w:tplc="8D08E53A">
      <w:start w:val="2"/>
      <w:numFmt w:val="bullet"/>
      <w:lvlText w:val=""/>
      <w:lvlJc w:val="left"/>
      <w:pPr>
        <w:ind w:left="1800" w:hanging="360"/>
      </w:pPr>
      <w:rPr>
        <w:rFonts w:ascii="Wingdings" w:eastAsia="Times New Roman" w:hAnsi="Wingdings" w:cs="Calibri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362244302">
    <w:abstractNumId w:val="76"/>
  </w:num>
  <w:num w:numId="2" w16cid:durableId="953708678">
    <w:abstractNumId w:val="65"/>
  </w:num>
  <w:num w:numId="3" w16cid:durableId="586766391">
    <w:abstractNumId w:val="53"/>
  </w:num>
  <w:num w:numId="4" w16cid:durableId="1834446701">
    <w:abstractNumId w:val="15"/>
  </w:num>
  <w:num w:numId="5" w16cid:durableId="2074815195">
    <w:abstractNumId w:val="56"/>
  </w:num>
  <w:num w:numId="6" w16cid:durableId="1556816857">
    <w:abstractNumId w:val="73"/>
  </w:num>
  <w:num w:numId="7" w16cid:durableId="2077582710">
    <w:abstractNumId w:val="76"/>
  </w:num>
  <w:num w:numId="8" w16cid:durableId="566108293">
    <w:abstractNumId w:val="0"/>
  </w:num>
  <w:num w:numId="9" w16cid:durableId="1176961562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18534711">
    <w:abstractNumId w:val="14"/>
  </w:num>
  <w:num w:numId="11" w16cid:durableId="154418379">
    <w:abstractNumId w:val="28"/>
  </w:num>
  <w:num w:numId="12" w16cid:durableId="103430857">
    <w:abstractNumId w:val="75"/>
  </w:num>
  <w:num w:numId="13" w16cid:durableId="2028023696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36050638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3278501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03194637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67659717">
    <w:abstractNumId w:val="3"/>
  </w:num>
  <w:num w:numId="18" w16cid:durableId="835532602">
    <w:abstractNumId w:val="50"/>
  </w:num>
  <w:num w:numId="19" w16cid:durableId="1496147369">
    <w:abstractNumId w:val="61"/>
  </w:num>
  <w:num w:numId="20" w16cid:durableId="1059212377">
    <w:abstractNumId w:val="22"/>
  </w:num>
  <w:num w:numId="21" w16cid:durableId="811288517">
    <w:abstractNumId w:val="47"/>
  </w:num>
  <w:num w:numId="22" w16cid:durableId="541134338">
    <w:abstractNumId w:val="82"/>
  </w:num>
  <w:num w:numId="23" w16cid:durableId="198050606">
    <w:abstractNumId w:val="20"/>
  </w:num>
  <w:num w:numId="24" w16cid:durableId="607470146">
    <w:abstractNumId w:val="78"/>
  </w:num>
  <w:num w:numId="25" w16cid:durableId="661277356">
    <w:abstractNumId w:val="48"/>
  </w:num>
  <w:num w:numId="26" w16cid:durableId="1942957365">
    <w:abstractNumId w:val="43"/>
  </w:num>
  <w:num w:numId="27" w16cid:durableId="28534602">
    <w:abstractNumId w:val="23"/>
  </w:num>
  <w:num w:numId="28" w16cid:durableId="1021862261">
    <w:abstractNumId w:val="67"/>
  </w:num>
  <w:num w:numId="29" w16cid:durableId="435097560">
    <w:abstractNumId w:val="54"/>
  </w:num>
  <w:num w:numId="30" w16cid:durableId="1929465273">
    <w:abstractNumId w:val="57"/>
  </w:num>
  <w:num w:numId="31" w16cid:durableId="92946532">
    <w:abstractNumId w:val="13"/>
  </w:num>
  <w:num w:numId="32" w16cid:durableId="1789854486">
    <w:abstractNumId w:val="60"/>
  </w:num>
  <w:num w:numId="33" w16cid:durableId="123937756">
    <w:abstractNumId w:val="74"/>
  </w:num>
  <w:num w:numId="34" w16cid:durableId="1555971255">
    <w:abstractNumId w:val="52"/>
  </w:num>
  <w:num w:numId="35" w16cid:durableId="1879319669">
    <w:abstractNumId w:val="45"/>
  </w:num>
  <w:num w:numId="36" w16cid:durableId="1512914343">
    <w:abstractNumId w:val="69"/>
  </w:num>
  <w:num w:numId="37" w16cid:durableId="1643148828">
    <w:abstractNumId w:val="55"/>
  </w:num>
  <w:num w:numId="38" w16cid:durableId="1399404969">
    <w:abstractNumId w:val="38"/>
  </w:num>
  <w:num w:numId="39" w16cid:durableId="1333341098">
    <w:abstractNumId w:val="37"/>
  </w:num>
  <w:num w:numId="40" w16cid:durableId="1262176958">
    <w:abstractNumId w:val="63"/>
  </w:num>
  <w:num w:numId="41" w16cid:durableId="365909864">
    <w:abstractNumId w:val="41"/>
  </w:num>
  <w:num w:numId="42" w16cid:durableId="193419654">
    <w:abstractNumId w:val="26"/>
  </w:num>
  <w:num w:numId="43" w16cid:durableId="1834835995">
    <w:abstractNumId w:val="42"/>
  </w:num>
  <w:num w:numId="44" w16cid:durableId="175965960">
    <w:abstractNumId w:val="68"/>
  </w:num>
  <w:num w:numId="45" w16cid:durableId="1579946005">
    <w:abstractNumId w:val="24"/>
  </w:num>
  <w:num w:numId="46" w16cid:durableId="812404366">
    <w:abstractNumId w:val="72"/>
  </w:num>
  <w:num w:numId="47" w16cid:durableId="1518731373">
    <w:abstractNumId w:val="12"/>
  </w:num>
  <w:num w:numId="48" w16cid:durableId="689914355">
    <w:abstractNumId w:val="1"/>
  </w:num>
  <w:num w:numId="49" w16cid:durableId="627517332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090539883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248884122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3072855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74870030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1133477370">
    <w:abstractNumId w:val="34"/>
  </w:num>
  <w:num w:numId="55" w16cid:durableId="524757311">
    <w:abstractNumId w:val="85"/>
  </w:num>
  <w:num w:numId="56" w16cid:durableId="305666128">
    <w:abstractNumId w:val="66"/>
  </w:num>
  <w:num w:numId="57" w16cid:durableId="656804338">
    <w:abstractNumId w:val="10"/>
  </w:num>
  <w:num w:numId="58" w16cid:durableId="426192344">
    <w:abstractNumId w:val="30"/>
  </w:num>
  <w:num w:numId="59" w16cid:durableId="508984064">
    <w:abstractNumId w:val="9"/>
  </w:num>
  <w:num w:numId="60" w16cid:durableId="690423388">
    <w:abstractNumId w:val="19"/>
  </w:num>
  <w:num w:numId="61" w16cid:durableId="1303577062">
    <w:abstractNumId w:val="4"/>
  </w:num>
  <w:num w:numId="62" w16cid:durableId="596017047">
    <w:abstractNumId w:val="5"/>
  </w:num>
  <w:num w:numId="63" w16cid:durableId="1737701103">
    <w:abstractNumId w:val="16"/>
  </w:num>
  <w:num w:numId="64" w16cid:durableId="1009140161">
    <w:abstractNumId w:val="40"/>
  </w:num>
  <w:num w:numId="65" w16cid:durableId="695468324">
    <w:abstractNumId w:val="46"/>
  </w:num>
  <w:num w:numId="66" w16cid:durableId="1607611809">
    <w:abstractNumId w:val="80"/>
  </w:num>
  <w:num w:numId="67" w16cid:durableId="414863461">
    <w:abstractNumId w:val="8"/>
  </w:num>
  <w:num w:numId="68" w16cid:durableId="938222770">
    <w:abstractNumId w:val="84"/>
  </w:num>
  <w:num w:numId="69" w16cid:durableId="806624554">
    <w:abstractNumId w:val="79"/>
  </w:num>
  <w:num w:numId="70" w16cid:durableId="1997759768">
    <w:abstractNumId w:val="81"/>
  </w:num>
  <w:num w:numId="71" w16cid:durableId="1723283042">
    <w:abstractNumId w:val="21"/>
  </w:num>
  <w:num w:numId="72" w16cid:durableId="442697602">
    <w:abstractNumId w:val="7"/>
  </w:num>
  <w:num w:numId="73" w16cid:durableId="1189833623">
    <w:abstractNumId w:val="32"/>
  </w:num>
  <w:num w:numId="74" w16cid:durableId="1709916028">
    <w:abstractNumId w:val="58"/>
  </w:num>
  <w:num w:numId="75" w16cid:durableId="1417937760">
    <w:abstractNumId w:val="29"/>
  </w:num>
  <w:num w:numId="76" w16cid:durableId="1582176245">
    <w:abstractNumId w:val="36"/>
  </w:num>
  <w:num w:numId="77" w16cid:durableId="355272133">
    <w:abstractNumId w:val="51"/>
  </w:num>
  <w:num w:numId="78" w16cid:durableId="1678924582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806702125">
    <w:abstractNumId w:val="27"/>
  </w:num>
  <w:num w:numId="80" w16cid:durableId="461970511">
    <w:abstractNumId w:val="59"/>
  </w:num>
  <w:num w:numId="81" w16cid:durableId="40835447">
    <w:abstractNumId w:val="35"/>
  </w:num>
  <w:num w:numId="82" w16cid:durableId="1078674786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 w16cid:durableId="1993829224">
    <w:abstractNumId w:val="49"/>
  </w:num>
  <w:num w:numId="84" w16cid:durableId="1934050088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 w16cid:durableId="1235359381">
    <w:abstractNumId w:val="77"/>
  </w:num>
  <w:num w:numId="86" w16cid:durableId="577790917">
    <w:abstractNumId w:val="76"/>
  </w:num>
  <w:num w:numId="87" w16cid:durableId="1005523635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 w16cid:durableId="33578354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 w16cid:durableId="26176119">
    <w:abstractNumId w:val="31"/>
  </w:num>
  <w:num w:numId="90" w16cid:durableId="2064862200">
    <w:abstractNumId w:val="39"/>
  </w:num>
  <w:num w:numId="91" w16cid:durableId="680737642">
    <w:abstractNumId w:val="18"/>
  </w:num>
  <w:num w:numId="92" w16cid:durableId="1095904903">
    <w:abstractNumId w:val="6"/>
  </w:num>
  <w:num w:numId="93" w16cid:durableId="1144277540">
    <w:abstractNumId w:val="64"/>
  </w:num>
  <w:num w:numId="94" w16cid:durableId="188766408">
    <w:abstractNumId w:val="11"/>
  </w:num>
  <w:num w:numId="95" w16cid:durableId="1780442724">
    <w:abstractNumId w:val="25"/>
  </w:num>
  <w:num w:numId="96" w16cid:durableId="1889562675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392776898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 w16cid:durableId="1383868924">
    <w:abstractNumId w:val="62"/>
  </w:num>
  <w:num w:numId="99" w16cid:durableId="1929121033">
    <w:abstractNumId w:val="44"/>
  </w:num>
  <w:num w:numId="100" w16cid:durableId="1454904684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 w16cid:durableId="1893422908">
    <w:abstractNumId w:val="17"/>
  </w:num>
  <w:num w:numId="102" w16cid:durableId="2045707932">
    <w:abstractNumId w:val="70"/>
  </w:num>
  <w:num w:numId="103" w16cid:durableId="1404984041">
    <w:abstractNumId w:val="33"/>
  </w:num>
  <w:num w:numId="104" w16cid:durableId="947082946">
    <w:abstractNumId w:val="2"/>
  </w:num>
  <w:num w:numId="105" w16cid:durableId="1146124932">
    <w:abstractNumId w:val="83"/>
  </w:num>
  <w:num w:numId="106" w16cid:durableId="1716346958">
    <w:abstractNumId w:val="7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5"/>
  <w:proofState w:spelling="clean" w:grammar="clean"/>
  <w:stylePaneFormatFilter w:val="9421" w:allStyles="1" w:customStyles="0" w:latentStyles="0" w:stylesInUse="0" w:headingStyles="1" w:numberingStyles="0" w:tableStyles="0" w:directFormattingOnRuns="0" w:directFormattingOnParagraphs="0" w:directFormattingOnNumbering="1" w:directFormattingOnTables="0" w:clearFormatting="1" w:top3HeadingStyles="0" w:visibleStyles="0" w:alternateStyleNames="1"/>
  <w:stylePaneSortMethod w:val="0000"/>
  <w:defaultTabStop w:val="709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 fill="f" fillcolor="#f39200" strokecolor="#f39200">
      <v:fill color="#f39200" on="f"/>
      <v:stroke color="#f39200" weight="2pt"/>
      <v:textbox inset=",2.5mm,,2.5mm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AC7"/>
    <w:rsid w:val="0000186D"/>
    <w:rsid w:val="00005426"/>
    <w:rsid w:val="00010846"/>
    <w:rsid w:val="000121BB"/>
    <w:rsid w:val="00013A18"/>
    <w:rsid w:val="00014F61"/>
    <w:rsid w:val="00016CBB"/>
    <w:rsid w:val="00022935"/>
    <w:rsid w:val="00023393"/>
    <w:rsid w:val="00023D20"/>
    <w:rsid w:val="00025DFD"/>
    <w:rsid w:val="00033AA2"/>
    <w:rsid w:val="00033C59"/>
    <w:rsid w:val="000346B6"/>
    <w:rsid w:val="00035A26"/>
    <w:rsid w:val="00035BEA"/>
    <w:rsid w:val="000360EA"/>
    <w:rsid w:val="00040920"/>
    <w:rsid w:val="00041B37"/>
    <w:rsid w:val="00046888"/>
    <w:rsid w:val="000514BF"/>
    <w:rsid w:val="00054062"/>
    <w:rsid w:val="00056BC5"/>
    <w:rsid w:val="0005740E"/>
    <w:rsid w:val="000661A3"/>
    <w:rsid w:val="000766F8"/>
    <w:rsid w:val="00077E32"/>
    <w:rsid w:val="00081707"/>
    <w:rsid w:val="0008221C"/>
    <w:rsid w:val="0009337F"/>
    <w:rsid w:val="00094409"/>
    <w:rsid w:val="00095342"/>
    <w:rsid w:val="000A6DE0"/>
    <w:rsid w:val="000A71CA"/>
    <w:rsid w:val="000A7CEB"/>
    <w:rsid w:val="000B0C68"/>
    <w:rsid w:val="000B10BF"/>
    <w:rsid w:val="000B5551"/>
    <w:rsid w:val="000B5C21"/>
    <w:rsid w:val="000B6901"/>
    <w:rsid w:val="000C3844"/>
    <w:rsid w:val="000C44F2"/>
    <w:rsid w:val="000C55CD"/>
    <w:rsid w:val="000C6D87"/>
    <w:rsid w:val="000D6187"/>
    <w:rsid w:val="000E3E6F"/>
    <w:rsid w:val="000E731D"/>
    <w:rsid w:val="000F193E"/>
    <w:rsid w:val="000F5206"/>
    <w:rsid w:val="000F7A47"/>
    <w:rsid w:val="00101F51"/>
    <w:rsid w:val="001203C0"/>
    <w:rsid w:val="00120A28"/>
    <w:rsid w:val="00126908"/>
    <w:rsid w:val="00130904"/>
    <w:rsid w:val="00131150"/>
    <w:rsid w:val="00135482"/>
    <w:rsid w:val="00142DD5"/>
    <w:rsid w:val="00143745"/>
    <w:rsid w:val="00150F39"/>
    <w:rsid w:val="001512F2"/>
    <w:rsid w:val="00151A3D"/>
    <w:rsid w:val="00153264"/>
    <w:rsid w:val="001571F6"/>
    <w:rsid w:val="00161D99"/>
    <w:rsid w:val="00163024"/>
    <w:rsid w:val="00170CEE"/>
    <w:rsid w:val="00172AA5"/>
    <w:rsid w:val="00177C77"/>
    <w:rsid w:val="0018153D"/>
    <w:rsid w:val="001820F3"/>
    <w:rsid w:val="00186279"/>
    <w:rsid w:val="001870FB"/>
    <w:rsid w:val="00192C33"/>
    <w:rsid w:val="00193725"/>
    <w:rsid w:val="001941E0"/>
    <w:rsid w:val="0019566B"/>
    <w:rsid w:val="00196D3F"/>
    <w:rsid w:val="001A1E12"/>
    <w:rsid w:val="001A4CFF"/>
    <w:rsid w:val="001A60D4"/>
    <w:rsid w:val="001B246C"/>
    <w:rsid w:val="001B5FF9"/>
    <w:rsid w:val="001B6371"/>
    <w:rsid w:val="001C484D"/>
    <w:rsid w:val="001D1076"/>
    <w:rsid w:val="001D5D79"/>
    <w:rsid w:val="001D6856"/>
    <w:rsid w:val="001D6E43"/>
    <w:rsid w:val="001D702E"/>
    <w:rsid w:val="001E0D68"/>
    <w:rsid w:val="001E18D7"/>
    <w:rsid w:val="001E2815"/>
    <w:rsid w:val="001E5DA6"/>
    <w:rsid w:val="001F0EF2"/>
    <w:rsid w:val="001F1066"/>
    <w:rsid w:val="001F2A1D"/>
    <w:rsid w:val="001F515E"/>
    <w:rsid w:val="002010B6"/>
    <w:rsid w:val="0020491A"/>
    <w:rsid w:val="00205AC6"/>
    <w:rsid w:val="00210C03"/>
    <w:rsid w:val="002127B5"/>
    <w:rsid w:val="00213958"/>
    <w:rsid w:val="0022040B"/>
    <w:rsid w:val="00221539"/>
    <w:rsid w:val="0022679A"/>
    <w:rsid w:val="0023006F"/>
    <w:rsid w:val="0023140F"/>
    <w:rsid w:val="00233F78"/>
    <w:rsid w:val="002411AC"/>
    <w:rsid w:val="002429E1"/>
    <w:rsid w:val="00242A57"/>
    <w:rsid w:val="00242BFF"/>
    <w:rsid w:val="00246055"/>
    <w:rsid w:val="00246443"/>
    <w:rsid w:val="00255DD8"/>
    <w:rsid w:val="0026355D"/>
    <w:rsid w:val="00263860"/>
    <w:rsid w:val="00265CF9"/>
    <w:rsid w:val="00271508"/>
    <w:rsid w:val="002733D0"/>
    <w:rsid w:val="002740CF"/>
    <w:rsid w:val="0027435B"/>
    <w:rsid w:val="00277214"/>
    <w:rsid w:val="00285DC1"/>
    <w:rsid w:val="00286862"/>
    <w:rsid w:val="00290CBB"/>
    <w:rsid w:val="00291296"/>
    <w:rsid w:val="00291D84"/>
    <w:rsid w:val="00293C82"/>
    <w:rsid w:val="0029467B"/>
    <w:rsid w:val="002950AA"/>
    <w:rsid w:val="002A02AE"/>
    <w:rsid w:val="002A09A9"/>
    <w:rsid w:val="002A29E6"/>
    <w:rsid w:val="002A367F"/>
    <w:rsid w:val="002B1121"/>
    <w:rsid w:val="002B1EE9"/>
    <w:rsid w:val="002B29AF"/>
    <w:rsid w:val="002B61D1"/>
    <w:rsid w:val="002B6896"/>
    <w:rsid w:val="002B79C3"/>
    <w:rsid w:val="002C5157"/>
    <w:rsid w:val="002D17C1"/>
    <w:rsid w:val="002D52ED"/>
    <w:rsid w:val="002D60EF"/>
    <w:rsid w:val="002D6BFC"/>
    <w:rsid w:val="002E35A8"/>
    <w:rsid w:val="002E6C84"/>
    <w:rsid w:val="002F0A9A"/>
    <w:rsid w:val="002F169A"/>
    <w:rsid w:val="002F296C"/>
    <w:rsid w:val="002F3460"/>
    <w:rsid w:val="002F68B3"/>
    <w:rsid w:val="003028A1"/>
    <w:rsid w:val="00303B50"/>
    <w:rsid w:val="0030459C"/>
    <w:rsid w:val="00304E1B"/>
    <w:rsid w:val="003116BC"/>
    <w:rsid w:val="0031417F"/>
    <w:rsid w:val="00314881"/>
    <w:rsid w:val="00317D01"/>
    <w:rsid w:val="00322137"/>
    <w:rsid w:val="00325792"/>
    <w:rsid w:val="0032766B"/>
    <w:rsid w:val="00330887"/>
    <w:rsid w:val="0033141E"/>
    <w:rsid w:val="003321F6"/>
    <w:rsid w:val="00342158"/>
    <w:rsid w:val="00342FB4"/>
    <w:rsid w:val="003440F2"/>
    <w:rsid w:val="00347920"/>
    <w:rsid w:val="00350D43"/>
    <w:rsid w:val="00353AF0"/>
    <w:rsid w:val="00353B62"/>
    <w:rsid w:val="00356FCD"/>
    <w:rsid w:val="00362DD2"/>
    <w:rsid w:val="00363008"/>
    <w:rsid w:val="0036799A"/>
    <w:rsid w:val="0037060E"/>
    <w:rsid w:val="00374DB9"/>
    <w:rsid w:val="0038424E"/>
    <w:rsid w:val="00385A2F"/>
    <w:rsid w:val="0039096A"/>
    <w:rsid w:val="00391F0F"/>
    <w:rsid w:val="00395ADE"/>
    <w:rsid w:val="00397FAD"/>
    <w:rsid w:val="003A18C0"/>
    <w:rsid w:val="003A2B26"/>
    <w:rsid w:val="003A2BA0"/>
    <w:rsid w:val="003A37DD"/>
    <w:rsid w:val="003A68F4"/>
    <w:rsid w:val="003B63C8"/>
    <w:rsid w:val="003C092D"/>
    <w:rsid w:val="003C1345"/>
    <w:rsid w:val="003C13CB"/>
    <w:rsid w:val="003C199F"/>
    <w:rsid w:val="003C20CD"/>
    <w:rsid w:val="003C3611"/>
    <w:rsid w:val="003C4A8E"/>
    <w:rsid w:val="003D3FB5"/>
    <w:rsid w:val="003E16FA"/>
    <w:rsid w:val="003E366A"/>
    <w:rsid w:val="003E39D8"/>
    <w:rsid w:val="003E4840"/>
    <w:rsid w:val="003E734F"/>
    <w:rsid w:val="003E7357"/>
    <w:rsid w:val="003F0E3D"/>
    <w:rsid w:val="003F491D"/>
    <w:rsid w:val="003F56CB"/>
    <w:rsid w:val="00400519"/>
    <w:rsid w:val="00401FF2"/>
    <w:rsid w:val="004023CE"/>
    <w:rsid w:val="004045BB"/>
    <w:rsid w:val="00405389"/>
    <w:rsid w:val="004065E1"/>
    <w:rsid w:val="00406D05"/>
    <w:rsid w:val="004107A6"/>
    <w:rsid w:val="00413EA6"/>
    <w:rsid w:val="00417F37"/>
    <w:rsid w:val="004216A7"/>
    <w:rsid w:val="004267E4"/>
    <w:rsid w:val="00427718"/>
    <w:rsid w:val="00430706"/>
    <w:rsid w:val="00434ADA"/>
    <w:rsid w:val="0043652E"/>
    <w:rsid w:val="00443EC9"/>
    <w:rsid w:val="004465A8"/>
    <w:rsid w:val="00447004"/>
    <w:rsid w:val="004512D5"/>
    <w:rsid w:val="00451CDE"/>
    <w:rsid w:val="00452CBD"/>
    <w:rsid w:val="0045669D"/>
    <w:rsid w:val="004572FD"/>
    <w:rsid w:val="004633FC"/>
    <w:rsid w:val="00467D2D"/>
    <w:rsid w:val="00470A35"/>
    <w:rsid w:val="00472F54"/>
    <w:rsid w:val="00477911"/>
    <w:rsid w:val="00482112"/>
    <w:rsid w:val="004839C0"/>
    <w:rsid w:val="004868C6"/>
    <w:rsid w:val="00491367"/>
    <w:rsid w:val="00491A54"/>
    <w:rsid w:val="00493832"/>
    <w:rsid w:val="004955C0"/>
    <w:rsid w:val="004960BB"/>
    <w:rsid w:val="0049637A"/>
    <w:rsid w:val="004A125E"/>
    <w:rsid w:val="004A2574"/>
    <w:rsid w:val="004A260E"/>
    <w:rsid w:val="004A5C73"/>
    <w:rsid w:val="004B77FB"/>
    <w:rsid w:val="004C150B"/>
    <w:rsid w:val="004C6795"/>
    <w:rsid w:val="004D0F9C"/>
    <w:rsid w:val="004D3E37"/>
    <w:rsid w:val="004D7BDB"/>
    <w:rsid w:val="004E21EA"/>
    <w:rsid w:val="004E4D83"/>
    <w:rsid w:val="004F18D9"/>
    <w:rsid w:val="004F3EFF"/>
    <w:rsid w:val="004F4197"/>
    <w:rsid w:val="004F5D2E"/>
    <w:rsid w:val="004F69BC"/>
    <w:rsid w:val="004F7A04"/>
    <w:rsid w:val="005016FB"/>
    <w:rsid w:val="005043D6"/>
    <w:rsid w:val="00511D1C"/>
    <w:rsid w:val="005127A0"/>
    <w:rsid w:val="00512EC8"/>
    <w:rsid w:val="00513601"/>
    <w:rsid w:val="005164EB"/>
    <w:rsid w:val="00524E02"/>
    <w:rsid w:val="00525BA3"/>
    <w:rsid w:val="00530B9E"/>
    <w:rsid w:val="00534AFB"/>
    <w:rsid w:val="00534CE2"/>
    <w:rsid w:val="005356AE"/>
    <w:rsid w:val="00536964"/>
    <w:rsid w:val="00543523"/>
    <w:rsid w:val="005442C6"/>
    <w:rsid w:val="00546B2C"/>
    <w:rsid w:val="00546BAE"/>
    <w:rsid w:val="005543F2"/>
    <w:rsid w:val="00555201"/>
    <w:rsid w:val="0056176F"/>
    <w:rsid w:val="005618BB"/>
    <w:rsid w:val="0056572B"/>
    <w:rsid w:val="0056664D"/>
    <w:rsid w:val="00567FED"/>
    <w:rsid w:val="00575C67"/>
    <w:rsid w:val="00576273"/>
    <w:rsid w:val="00581385"/>
    <w:rsid w:val="00581437"/>
    <w:rsid w:val="00582AD4"/>
    <w:rsid w:val="00583B87"/>
    <w:rsid w:val="00586B55"/>
    <w:rsid w:val="00587D6D"/>
    <w:rsid w:val="00595469"/>
    <w:rsid w:val="00597B9C"/>
    <w:rsid w:val="005A072A"/>
    <w:rsid w:val="005A1F85"/>
    <w:rsid w:val="005A2AE7"/>
    <w:rsid w:val="005A307F"/>
    <w:rsid w:val="005A3D84"/>
    <w:rsid w:val="005A48F9"/>
    <w:rsid w:val="005B07DA"/>
    <w:rsid w:val="005B3511"/>
    <w:rsid w:val="005B44DB"/>
    <w:rsid w:val="005B6275"/>
    <w:rsid w:val="005C36E1"/>
    <w:rsid w:val="005C46AF"/>
    <w:rsid w:val="005C79F2"/>
    <w:rsid w:val="005D12D5"/>
    <w:rsid w:val="005D1F54"/>
    <w:rsid w:val="005D37AA"/>
    <w:rsid w:val="005D436E"/>
    <w:rsid w:val="005D5B77"/>
    <w:rsid w:val="005D7BAC"/>
    <w:rsid w:val="005E1755"/>
    <w:rsid w:val="005E3A17"/>
    <w:rsid w:val="005E684A"/>
    <w:rsid w:val="005F194A"/>
    <w:rsid w:val="005F5BAC"/>
    <w:rsid w:val="0060121C"/>
    <w:rsid w:val="00605760"/>
    <w:rsid w:val="006058C9"/>
    <w:rsid w:val="0060751E"/>
    <w:rsid w:val="00610759"/>
    <w:rsid w:val="00613BF2"/>
    <w:rsid w:val="00620500"/>
    <w:rsid w:val="00625D31"/>
    <w:rsid w:val="00631A76"/>
    <w:rsid w:val="006451F6"/>
    <w:rsid w:val="0064654C"/>
    <w:rsid w:val="00646B90"/>
    <w:rsid w:val="00651CF7"/>
    <w:rsid w:val="00651F06"/>
    <w:rsid w:val="00654A15"/>
    <w:rsid w:val="00662EDE"/>
    <w:rsid w:val="00664341"/>
    <w:rsid w:val="00670BE8"/>
    <w:rsid w:val="006716FB"/>
    <w:rsid w:val="00676D2D"/>
    <w:rsid w:val="00682758"/>
    <w:rsid w:val="00683376"/>
    <w:rsid w:val="0068450B"/>
    <w:rsid w:val="00686F1C"/>
    <w:rsid w:val="006921B4"/>
    <w:rsid w:val="00695535"/>
    <w:rsid w:val="0069776D"/>
    <w:rsid w:val="006A4A3E"/>
    <w:rsid w:val="006A54F5"/>
    <w:rsid w:val="006A62EB"/>
    <w:rsid w:val="006A7EDD"/>
    <w:rsid w:val="006B0B3E"/>
    <w:rsid w:val="006B10C8"/>
    <w:rsid w:val="006B2096"/>
    <w:rsid w:val="006B33EB"/>
    <w:rsid w:val="006B4651"/>
    <w:rsid w:val="006B7B1E"/>
    <w:rsid w:val="006B7C7A"/>
    <w:rsid w:val="006C08AE"/>
    <w:rsid w:val="006C12DB"/>
    <w:rsid w:val="006C7B81"/>
    <w:rsid w:val="006D5A2E"/>
    <w:rsid w:val="006D7505"/>
    <w:rsid w:val="006D7857"/>
    <w:rsid w:val="006E0638"/>
    <w:rsid w:val="006E4234"/>
    <w:rsid w:val="006E7260"/>
    <w:rsid w:val="006F054F"/>
    <w:rsid w:val="006F108D"/>
    <w:rsid w:val="006F3C6A"/>
    <w:rsid w:val="0070081A"/>
    <w:rsid w:val="007008FC"/>
    <w:rsid w:val="00702CDF"/>
    <w:rsid w:val="0070482F"/>
    <w:rsid w:val="00705449"/>
    <w:rsid w:val="00707370"/>
    <w:rsid w:val="00712593"/>
    <w:rsid w:val="00714208"/>
    <w:rsid w:val="00720110"/>
    <w:rsid w:val="007239C1"/>
    <w:rsid w:val="007257C5"/>
    <w:rsid w:val="00730E91"/>
    <w:rsid w:val="007348F1"/>
    <w:rsid w:val="00734DC2"/>
    <w:rsid w:val="00741483"/>
    <w:rsid w:val="00742E3B"/>
    <w:rsid w:val="007446D6"/>
    <w:rsid w:val="00744DD6"/>
    <w:rsid w:val="00745506"/>
    <w:rsid w:val="00751392"/>
    <w:rsid w:val="007565FF"/>
    <w:rsid w:val="007575C1"/>
    <w:rsid w:val="00761A4E"/>
    <w:rsid w:val="007720DD"/>
    <w:rsid w:val="00772319"/>
    <w:rsid w:val="007750C6"/>
    <w:rsid w:val="00775806"/>
    <w:rsid w:val="0077763C"/>
    <w:rsid w:val="00777AAD"/>
    <w:rsid w:val="00787AAB"/>
    <w:rsid w:val="007952AB"/>
    <w:rsid w:val="00795367"/>
    <w:rsid w:val="007A0F5D"/>
    <w:rsid w:val="007A25DB"/>
    <w:rsid w:val="007A2933"/>
    <w:rsid w:val="007A3E0B"/>
    <w:rsid w:val="007A4F70"/>
    <w:rsid w:val="007A74F0"/>
    <w:rsid w:val="007A79E0"/>
    <w:rsid w:val="007A7BF7"/>
    <w:rsid w:val="007B4668"/>
    <w:rsid w:val="007B7AC7"/>
    <w:rsid w:val="007C0D94"/>
    <w:rsid w:val="007C3A61"/>
    <w:rsid w:val="007C3D0A"/>
    <w:rsid w:val="007C488E"/>
    <w:rsid w:val="007C5F26"/>
    <w:rsid w:val="007D0420"/>
    <w:rsid w:val="007D4175"/>
    <w:rsid w:val="007D59D0"/>
    <w:rsid w:val="007D5F85"/>
    <w:rsid w:val="007D605A"/>
    <w:rsid w:val="007D720E"/>
    <w:rsid w:val="007E4195"/>
    <w:rsid w:val="007E5463"/>
    <w:rsid w:val="007E6D79"/>
    <w:rsid w:val="007F0587"/>
    <w:rsid w:val="007F074D"/>
    <w:rsid w:val="008001CE"/>
    <w:rsid w:val="00802175"/>
    <w:rsid w:val="008030D9"/>
    <w:rsid w:val="00804082"/>
    <w:rsid w:val="008056D2"/>
    <w:rsid w:val="00806BF4"/>
    <w:rsid w:val="00814814"/>
    <w:rsid w:val="008150BC"/>
    <w:rsid w:val="0081644A"/>
    <w:rsid w:val="00824196"/>
    <w:rsid w:val="008250D0"/>
    <w:rsid w:val="008251E8"/>
    <w:rsid w:val="00831CBE"/>
    <w:rsid w:val="00832118"/>
    <w:rsid w:val="0083284F"/>
    <w:rsid w:val="008360BE"/>
    <w:rsid w:val="00843D58"/>
    <w:rsid w:val="00844E07"/>
    <w:rsid w:val="00846D01"/>
    <w:rsid w:val="00847E81"/>
    <w:rsid w:val="00852121"/>
    <w:rsid w:val="00852128"/>
    <w:rsid w:val="0086235D"/>
    <w:rsid w:val="00863270"/>
    <w:rsid w:val="008702FC"/>
    <w:rsid w:val="008707AE"/>
    <w:rsid w:val="00872F54"/>
    <w:rsid w:val="008748A1"/>
    <w:rsid w:val="0087757E"/>
    <w:rsid w:val="00882F02"/>
    <w:rsid w:val="00892DA8"/>
    <w:rsid w:val="008965BB"/>
    <w:rsid w:val="008A23F6"/>
    <w:rsid w:val="008A45AB"/>
    <w:rsid w:val="008B3283"/>
    <w:rsid w:val="008B5A9F"/>
    <w:rsid w:val="008C0FA1"/>
    <w:rsid w:val="008C14D6"/>
    <w:rsid w:val="008C177E"/>
    <w:rsid w:val="008C2E25"/>
    <w:rsid w:val="008C4510"/>
    <w:rsid w:val="008D7492"/>
    <w:rsid w:val="008E023D"/>
    <w:rsid w:val="008E2249"/>
    <w:rsid w:val="008E382E"/>
    <w:rsid w:val="008E4CE9"/>
    <w:rsid w:val="008E737A"/>
    <w:rsid w:val="008F1473"/>
    <w:rsid w:val="008F249D"/>
    <w:rsid w:val="008F354B"/>
    <w:rsid w:val="008F5389"/>
    <w:rsid w:val="009001C8"/>
    <w:rsid w:val="0090412C"/>
    <w:rsid w:val="009066BF"/>
    <w:rsid w:val="009100B3"/>
    <w:rsid w:val="0091775D"/>
    <w:rsid w:val="00917D73"/>
    <w:rsid w:val="00921731"/>
    <w:rsid w:val="00922793"/>
    <w:rsid w:val="0092281B"/>
    <w:rsid w:val="00927BF0"/>
    <w:rsid w:val="009301A4"/>
    <w:rsid w:val="00934969"/>
    <w:rsid w:val="00935E33"/>
    <w:rsid w:val="009376F4"/>
    <w:rsid w:val="00940FB7"/>
    <w:rsid w:val="0094116D"/>
    <w:rsid w:val="00942712"/>
    <w:rsid w:val="009427DD"/>
    <w:rsid w:val="00943A6D"/>
    <w:rsid w:val="0094404A"/>
    <w:rsid w:val="0094477C"/>
    <w:rsid w:val="00947C8A"/>
    <w:rsid w:val="0095777A"/>
    <w:rsid w:val="00960559"/>
    <w:rsid w:val="00961987"/>
    <w:rsid w:val="0096541D"/>
    <w:rsid w:val="00965F32"/>
    <w:rsid w:val="009674DA"/>
    <w:rsid w:val="00976BBC"/>
    <w:rsid w:val="00977E4E"/>
    <w:rsid w:val="00980437"/>
    <w:rsid w:val="00980F5B"/>
    <w:rsid w:val="0098131B"/>
    <w:rsid w:val="00981A2A"/>
    <w:rsid w:val="00981A3A"/>
    <w:rsid w:val="00984ECD"/>
    <w:rsid w:val="00992656"/>
    <w:rsid w:val="009A06C4"/>
    <w:rsid w:val="009A0751"/>
    <w:rsid w:val="009A242C"/>
    <w:rsid w:val="009A3767"/>
    <w:rsid w:val="009A59F2"/>
    <w:rsid w:val="009B4695"/>
    <w:rsid w:val="009B61D9"/>
    <w:rsid w:val="009B75B2"/>
    <w:rsid w:val="009C4682"/>
    <w:rsid w:val="009C75A7"/>
    <w:rsid w:val="009D211C"/>
    <w:rsid w:val="009D3F69"/>
    <w:rsid w:val="009D52F5"/>
    <w:rsid w:val="009E1492"/>
    <w:rsid w:val="009E4843"/>
    <w:rsid w:val="00A002C4"/>
    <w:rsid w:val="00A01A7A"/>
    <w:rsid w:val="00A1394E"/>
    <w:rsid w:val="00A17BA2"/>
    <w:rsid w:val="00A210F4"/>
    <w:rsid w:val="00A21CC0"/>
    <w:rsid w:val="00A262A0"/>
    <w:rsid w:val="00A30038"/>
    <w:rsid w:val="00A30C73"/>
    <w:rsid w:val="00A317CD"/>
    <w:rsid w:val="00A32EFF"/>
    <w:rsid w:val="00A37CDA"/>
    <w:rsid w:val="00A42129"/>
    <w:rsid w:val="00A45993"/>
    <w:rsid w:val="00A47575"/>
    <w:rsid w:val="00A509B3"/>
    <w:rsid w:val="00A50CB3"/>
    <w:rsid w:val="00A50D3E"/>
    <w:rsid w:val="00A51BC7"/>
    <w:rsid w:val="00A53E4F"/>
    <w:rsid w:val="00A54356"/>
    <w:rsid w:val="00A5750C"/>
    <w:rsid w:val="00A62599"/>
    <w:rsid w:val="00A62B3A"/>
    <w:rsid w:val="00A6510F"/>
    <w:rsid w:val="00A66FB7"/>
    <w:rsid w:val="00A704EF"/>
    <w:rsid w:val="00A73637"/>
    <w:rsid w:val="00A81782"/>
    <w:rsid w:val="00A8436D"/>
    <w:rsid w:val="00A87344"/>
    <w:rsid w:val="00A92064"/>
    <w:rsid w:val="00A93425"/>
    <w:rsid w:val="00A9490C"/>
    <w:rsid w:val="00A95654"/>
    <w:rsid w:val="00A96E6F"/>
    <w:rsid w:val="00AA5D18"/>
    <w:rsid w:val="00AA7418"/>
    <w:rsid w:val="00AA788B"/>
    <w:rsid w:val="00AA7ABC"/>
    <w:rsid w:val="00AB2976"/>
    <w:rsid w:val="00AB2EEF"/>
    <w:rsid w:val="00AB4F17"/>
    <w:rsid w:val="00AB7F84"/>
    <w:rsid w:val="00AC306B"/>
    <w:rsid w:val="00AC54A5"/>
    <w:rsid w:val="00AD23D5"/>
    <w:rsid w:val="00AD2F18"/>
    <w:rsid w:val="00AD4207"/>
    <w:rsid w:val="00AD57F4"/>
    <w:rsid w:val="00AD7D18"/>
    <w:rsid w:val="00AE4849"/>
    <w:rsid w:val="00AF2D50"/>
    <w:rsid w:val="00AF3AFC"/>
    <w:rsid w:val="00B01AA6"/>
    <w:rsid w:val="00B0246C"/>
    <w:rsid w:val="00B1490C"/>
    <w:rsid w:val="00B203F1"/>
    <w:rsid w:val="00B2057D"/>
    <w:rsid w:val="00B24E11"/>
    <w:rsid w:val="00B256AA"/>
    <w:rsid w:val="00B320BE"/>
    <w:rsid w:val="00B36275"/>
    <w:rsid w:val="00B366DF"/>
    <w:rsid w:val="00B36FB1"/>
    <w:rsid w:val="00B37A4A"/>
    <w:rsid w:val="00B40EF2"/>
    <w:rsid w:val="00B41667"/>
    <w:rsid w:val="00B43FC7"/>
    <w:rsid w:val="00B45E13"/>
    <w:rsid w:val="00B52E9A"/>
    <w:rsid w:val="00B5356A"/>
    <w:rsid w:val="00B57B55"/>
    <w:rsid w:val="00B61708"/>
    <w:rsid w:val="00B6449A"/>
    <w:rsid w:val="00B65183"/>
    <w:rsid w:val="00B66D81"/>
    <w:rsid w:val="00B7125D"/>
    <w:rsid w:val="00B77CC8"/>
    <w:rsid w:val="00B77EB5"/>
    <w:rsid w:val="00B816D6"/>
    <w:rsid w:val="00B82F07"/>
    <w:rsid w:val="00B840FC"/>
    <w:rsid w:val="00B90ED5"/>
    <w:rsid w:val="00B9392E"/>
    <w:rsid w:val="00BA29DE"/>
    <w:rsid w:val="00BA4BB4"/>
    <w:rsid w:val="00BA5B2C"/>
    <w:rsid w:val="00BA5BBF"/>
    <w:rsid w:val="00BA5E12"/>
    <w:rsid w:val="00BB13C0"/>
    <w:rsid w:val="00BB145D"/>
    <w:rsid w:val="00BB193B"/>
    <w:rsid w:val="00BB3C5F"/>
    <w:rsid w:val="00BB5B9B"/>
    <w:rsid w:val="00BB791F"/>
    <w:rsid w:val="00BC02CA"/>
    <w:rsid w:val="00BC3150"/>
    <w:rsid w:val="00BC48D1"/>
    <w:rsid w:val="00BC7506"/>
    <w:rsid w:val="00BD1250"/>
    <w:rsid w:val="00BD1BDE"/>
    <w:rsid w:val="00BD37C7"/>
    <w:rsid w:val="00BD43B5"/>
    <w:rsid w:val="00BD4524"/>
    <w:rsid w:val="00BD4A72"/>
    <w:rsid w:val="00BD7D57"/>
    <w:rsid w:val="00BE6861"/>
    <w:rsid w:val="00BE76AD"/>
    <w:rsid w:val="00C02173"/>
    <w:rsid w:val="00C048B6"/>
    <w:rsid w:val="00C0606A"/>
    <w:rsid w:val="00C060E2"/>
    <w:rsid w:val="00C0770D"/>
    <w:rsid w:val="00C11178"/>
    <w:rsid w:val="00C13CBD"/>
    <w:rsid w:val="00C163F7"/>
    <w:rsid w:val="00C16961"/>
    <w:rsid w:val="00C2080B"/>
    <w:rsid w:val="00C23890"/>
    <w:rsid w:val="00C24F10"/>
    <w:rsid w:val="00C25155"/>
    <w:rsid w:val="00C317A2"/>
    <w:rsid w:val="00C3296D"/>
    <w:rsid w:val="00C37786"/>
    <w:rsid w:val="00C40ECF"/>
    <w:rsid w:val="00C44148"/>
    <w:rsid w:val="00C4529C"/>
    <w:rsid w:val="00C45BBB"/>
    <w:rsid w:val="00C45E96"/>
    <w:rsid w:val="00C465AA"/>
    <w:rsid w:val="00C4688D"/>
    <w:rsid w:val="00C50DCF"/>
    <w:rsid w:val="00C52AD4"/>
    <w:rsid w:val="00C57532"/>
    <w:rsid w:val="00C62EEE"/>
    <w:rsid w:val="00C631FB"/>
    <w:rsid w:val="00C65385"/>
    <w:rsid w:val="00C674D9"/>
    <w:rsid w:val="00C703F0"/>
    <w:rsid w:val="00C70703"/>
    <w:rsid w:val="00C720D7"/>
    <w:rsid w:val="00C72638"/>
    <w:rsid w:val="00C77ED2"/>
    <w:rsid w:val="00C8067B"/>
    <w:rsid w:val="00C84441"/>
    <w:rsid w:val="00C9200B"/>
    <w:rsid w:val="00C94950"/>
    <w:rsid w:val="00C95042"/>
    <w:rsid w:val="00CA0E72"/>
    <w:rsid w:val="00CA1EB5"/>
    <w:rsid w:val="00CA3963"/>
    <w:rsid w:val="00CA4FB8"/>
    <w:rsid w:val="00CA7B36"/>
    <w:rsid w:val="00CA7D9F"/>
    <w:rsid w:val="00CB028D"/>
    <w:rsid w:val="00CB1CA6"/>
    <w:rsid w:val="00CB7AB0"/>
    <w:rsid w:val="00CB7FF6"/>
    <w:rsid w:val="00CC5C93"/>
    <w:rsid w:val="00CD4D9D"/>
    <w:rsid w:val="00CD7474"/>
    <w:rsid w:val="00CE0D0B"/>
    <w:rsid w:val="00CE27A0"/>
    <w:rsid w:val="00CF0C02"/>
    <w:rsid w:val="00CF23BF"/>
    <w:rsid w:val="00CF246E"/>
    <w:rsid w:val="00CF64C5"/>
    <w:rsid w:val="00CF6FEA"/>
    <w:rsid w:val="00CF7859"/>
    <w:rsid w:val="00CF78F6"/>
    <w:rsid w:val="00CF7BD6"/>
    <w:rsid w:val="00D02AC4"/>
    <w:rsid w:val="00D04932"/>
    <w:rsid w:val="00D05D84"/>
    <w:rsid w:val="00D06630"/>
    <w:rsid w:val="00D11F02"/>
    <w:rsid w:val="00D21653"/>
    <w:rsid w:val="00D23D1B"/>
    <w:rsid w:val="00D2692E"/>
    <w:rsid w:val="00D32B76"/>
    <w:rsid w:val="00D41629"/>
    <w:rsid w:val="00D430E9"/>
    <w:rsid w:val="00D44DC9"/>
    <w:rsid w:val="00D5036C"/>
    <w:rsid w:val="00D54144"/>
    <w:rsid w:val="00D60EBD"/>
    <w:rsid w:val="00D61916"/>
    <w:rsid w:val="00D62097"/>
    <w:rsid w:val="00D65AB1"/>
    <w:rsid w:val="00D67720"/>
    <w:rsid w:val="00D70C64"/>
    <w:rsid w:val="00D71F06"/>
    <w:rsid w:val="00D72CAC"/>
    <w:rsid w:val="00D731D1"/>
    <w:rsid w:val="00D75276"/>
    <w:rsid w:val="00D7588F"/>
    <w:rsid w:val="00D76AF9"/>
    <w:rsid w:val="00D81EC5"/>
    <w:rsid w:val="00D8251A"/>
    <w:rsid w:val="00D83836"/>
    <w:rsid w:val="00D87CEB"/>
    <w:rsid w:val="00D91144"/>
    <w:rsid w:val="00D919A1"/>
    <w:rsid w:val="00D96F09"/>
    <w:rsid w:val="00DA348B"/>
    <w:rsid w:val="00DA6232"/>
    <w:rsid w:val="00DB10AA"/>
    <w:rsid w:val="00DB1D5F"/>
    <w:rsid w:val="00DB42D9"/>
    <w:rsid w:val="00DB6EB0"/>
    <w:rsid w:val="00DC3B43"/>
    <w:rsid w:val="00DC5838"/>
    <w:rsid w:val="00DC5A78"/>
    <w:rsid w:val="00DC7499"/>
    <w:rsid w:val="00DD0E6F"/>
    <w:rsid w:val="00DD37C9"/>
    <w:rsid w:val="00DD4BFE"/>
    <w:rsid w:val="00DE3B85"/>
    <w:rsid w:val="00DE6139"/>
    <w:rsid w:val="00DE66DD"/>
    <w:rsid w:val="00DF5BB5"/>
    <w:rsid w:val="00E0027D"/>
    <w:rsid w:val="00E01C06"/>
    <w:rsid w:val="00E03069"/>
    <w:rsid w:val="00E03661"/>
    <w:rsid w:val="00E050EA"/>
    <w:rsid w:val="00E05508"/>
    <w:rsid w:val="00E104C1"/>
    <w:rsid w:val="00E11BA0"/>
    <w:rsid w:val="00E1295A"/>
    <w:rsid w:val="00E1469D"/>
    <w:rsid w:val="00E14A7F"/>
    <w:rsid w:val="00E174ED"/>
    <w:rsid w:val="00E176B6"/>
    <w:rsid w:val="00E21A20"/>
    <w:rsid w:val="00E21B25"/>
    <w:rsid w:val="00E2324D"/>
    <w:rsid w:val="00E30914"/>
    <w:rsid w:val="00E3240E"/>
    <w:rsid w:val="00E32625"/>
    <w:rsid w:val="00E332CE"/>
    <w:rsid w:val="00E34A7B"/>
    <w:rsid w:val="00E37EF7"/>
    <w:rsid w:val="00E419CB"/>
    <w:rsid w:val="00E43153"/>
    <w:rsid w:val="00E43808"/>
    <w:rsid w:val="00E446AF"/>
    <w:rsid w:val="00E46149"/>
    <w:rsid w:val="00E46A18"/>
    <w:rsid w:val="00E47409"/>
    <w:rsid w:val="00E47F73"/>
    <w:rsid w:val="00E509B3"/>
    <w:rsid w:val="00E51F4C"/>
    <w:rsid w:val="00E5205A"/>
    <w:rsid w:val="00E52C43"/>
    <w:rsid w:val="00E52CDF"/>
    <w:rsid w:val="00E54617"/>
    <w:rsid w:val="00E55123"/>
    <w:rsid w:val="00E5582F"/>
    <w:rsid w:val="00E55ABA"/>
    <w:rsid w:val="00E57F82"/>
    <w:rsid w:val="00E7170C"/>
    <w:rsid w:val="00E728B5"/>
    <w:rsid w:val="00E760F2"/>
    <w:rsid w:val="00E81DDA"/>
    <w:rsid w:val="00E865D8"/>
    <w:rsid w:val="00E86691"/>
    <w:rsid w:val="00E91848"/>
    <w:rsid w:val="00E956AD"/>
    <w:rsid w:val="00EA48FF"/>
    <w:rsid w:val="00EA66D4"/>
    <w:rsid w:val="00EA6C0A"/>
    <w:rsid w:val="00EB1340"/>
    <w:rsid w:val="00EB1A2A"/>
    <w:rsid w:val="00EB27DB"/>
    <w:rsid w:val="00EB5E36"/>
    <w:rsid w:val="00EC5697"/>
    <w:rsid w:val="00EC77DE"/>
    <w:rsid w:val="00ED165E"/>
    <w:rsid w:val="00ED3D86"/>
    <w:rsid w:val="00ED4A41"/>
    <w:rsid w:val="00ED4EB1"/>
    <w:rsid w:val="00ED5FD0"/>
    <w:rsid w:val="00EE7106"/>
    <w:rsid w:val="00EF033C"/>
    <w:rsid w:val="00EF3D21"/>
    <w:rsid w:val="00F00366"/>
    <w:rsid w:val="00F06196"/>
    <w:rsid w:val="00F07567"/>
    <w:rsid w:val="00F11A06"/>
    <w:rsid w:val="00F11CDE"/>
    <w:rsid w:val="00F124DD"/>
    <w:rsid w:val="00F1346C"/>
    <w:rsid w:val="00F167E0"/>
    <w:rsid w:val="00F20960"/>
    <w:rsid w:val="00F2198B"/>
    <w:rsid w:val="00F22D8F"/>
    <w:rsid w:val="00F24D98"/>
    <w:rsid w:val="00F26FF8"/>
    <w:rsid w:val="00F3381D"/>
    <w:rsid w:val="00F3516A"/>
    <w:rsid w:val="00F3667E"/>
    <w:rsid w:val="00F42E3E"/>
    <w:rsid w:val="00F44989"/>
    <w:rsid w:val="00F738DC"/>
    <w:rsid w:val="00F81458"/>
    <w:rsid w:val="00F8297C"/>
    <w:rsid w:val="00F83051"/>
    <w:rsid w:val="00F86F07"/>
    <w:rsid w:val="00F87611"/>
    <w:rsid w:val="00F87A15"/>
    <w:rsid w:val="00F9043C"/>
    <w:rsid w:val="00F96743"/>
    <w:rsid w:val="00FA17E5"/>
    <w:rsid w:val="00FA3405"/>
    <w:rsid w:val="00FA4813"/>
    <w:rsid w:val="00FA57F8"/>
    <w:rsid w:val="00FB49C3"/>
    <w:rsid w:val="00FC067C"/>
    <w:rsid w:val="00FC0CF3"/>
    <w:rsid w:val="00FC232B"/>
    <w:rsid w:val="00FC418E"/>
    <w:rsid w:val="00FC50F9"/>
    <w:rsid w:val="00FC53E8"/>
    <w:rsid w:val="00FD07F7"/>
    <w:rsid w:val="00FD22DA"/>
    <w:rsid w:val="00FD3009"/>
    <w:rsid w:val="00FD3485"/>
    <w:rsid w:val="00FD623B"/>
    <w:rsid w:val="00FE0F93"/>
    <w:rsid w:val="00FE27A5"/>
    <w:rsid w:val="00FE4CD0"/>
    <w:rsid w:val="00FE4CF5"/>
    <w:rsid w:val="00FE5C2C"/>
    <w:rsid w:val="00FF0352"/>
    <w:rsid w:val="00FF632C"/>
    <w:rsid w:val="00FF6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="f" fillcolor="#f39200" strokecolor="#f39200">
      <v:fill color="#f39200" on="f"/>
      <v:stroke color="#f39200" weight="2pt"/>
      <v:textbox inset=",2.5mm,,2.5mm"/>
    </o:shapedefaults>
    <o:shapelayout v:ext="edit">
      <o:idmap v:ext="edit" data="2"/>
    </o:shapelayout>
  </w:shapeDefaults>
  <w:decimalSymbol w:val=","/>
  <w:listSeparator w:val=";"/>
  <w14:docId w14:val="1EBFE1C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fr-BE" w:eastAsia="fr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F3460"/>
    <w:pPr>
      <w:spacing w:after="200" w:line="276" w:lineRule="auto"/>
    </w:pPr>
    <w:rPr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uiPriority w:val="9"/>
    <w:rsid w:val="004C150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itre20">
    <w:name w:val="heading 2"/>
    <w:aliases w:val="Phrase en exergue"/>
    <w:basedOn w:val="Normal"/>
    <w:next w:val="Normal"/>
    <w:link w:val="Titre2Car"/>
    <w:uiPriority w:val="9"/>
    <w:semiHidden/>
    <w:unhideWhenUsed/>
    <w:qFormat/>
    <w:rsid w:val="004C150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4C150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link w:val="ParagraphedelisteCar"/>
    <w:uiPriority w:val="34"/>
    <w:qFormat/>
    <w:rsid w:val="00362DD2"/>
    <w:pPr>
      <w:ind w:left="720"/>
      <w:contextualSpacing/>
    </w:pPr>
  </w:style>
  <w:style w:type="paragraph" w:customStyle="1" w:styleId="Titre11">
    <w:name w:val="Titre 11"/>
    <w:next w:val="Normal"/>
    <w:rsid w:val="007720DD"/>
    <w:pPr>
      <w:keepNext/>
      <w:widowControl w:val="0"/>
      <w:suppressAutoHyphens/>
      <w:spacing w:before="240" w:after="60"/>
      <w:jc w:val="center"/>
      <w:outlineLvl w:val="0"/>
    </w:pPr>
    <w:rPr>
      <w:rFonts w:ascii="Helvetica" w:eastAsia="ヒラギノ角ゴ Pro W3" w:hAnsi="Helvetica"/>
      <w:b/>
      <w:color w:val="0D2459"/>
      <w:kern w:val="32"/>
      <w:sz w:val="36"/>
      <w:lang w:val="fr-FR"/>
    </w:rPr>
  </w:style>
  <w:style w:type="paragraph" w:customStyle="1" w:styleId="Titre2noha">
    <w:name w:val="Titre 2 noha"/>
    <w:basedOn w:val="Normal"/>
    <w:link w:val="Titre2nohaCar"/>
    <w:rsid w:val="007720DD"/>
    <w:pPr>
      <w:widowControl w:val="0"/>
      <w:suppressAutoHyphens/>
      <w:spacing w:after="0" w:line="240" w:lineRule="auto"/>
      <w:contextualSpacing/>
      <w:jc w:val="both"/>
    </w:pPr>
    <w:rPr>
      <w:rFonts w:eastAsia="Arial Unicode MS" w:cs="Calibri"/>
      <w:b/>
      <w:color w:val="948A54"/>
      <w:kern w:val="1"/>
      <w:sz w:val="28"/>
      <w:szCs w:val="28"/>
      <w:lang w:val="fr-FR"/>
    </w:rPr>
  </w:style>
  <w:style w:type="character" w:customStyle="1" w:styleId="Titre2nohaCar">
    <w:name w:val="Titre 2 noha Car"/>
    <w:link w:val="Titre2noha"/>
    <w:rsid w:val="007720DD"/>
    <w:rPr>
      <w:rFonts w:ascii="Calibri" w:eastAsia="Arial Unicode MS" w:hAnsi="Calibri" w:cs="Calibri"/>
      <w:b/>
      <w:color w:val="948A54"/>
      <w:kern w:val="1"/>
      <w:sz w:val="28"/>
      <w:szCs w:val="28"/>
      <w:lang w:val="fr-FR"/>
    </w:rPr>
  </w:style>
  <w:style w:type="paragraph" w:styleId="En-tte">
    <w:name w:val="header"/>
    <w:basedOn w:val="Normal"/>
    <w:link w:val="En-tteCar"/>
    <w:uiPriority w:val="99"/>
    <w:unhideWhenUsed/>
    <w:rsid w:val="005813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81385"/>
  </w:style>
  <w:style w:type="paragraph" w:styleId="Pieddepage">
    <w:name w:val="footer"/>
    <w:basedOn w:val="Normal"/>
    <w:link w:val="PieddepageCar"/>
    <w:uiPriority w:val="99"/>
    <w:unhideWhenUsed/>
    <w:rsid w:val="005813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81385"/>
  </w:style>
  <w:style w:type="paragraph" w:styleId="NormalWeb">
    <w:name w:val="Normal (Web)"/>
    <w:basedOn w:val="Normal"/>
    <w:link w:val="NormalWebCar"/>
    <w:uiPriority w:val="99"/>
    <w:unhideWhenUsed/>
    <w:rsid w:val="00170C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BE"/>
    </w:rPr>
  </w:style>
  <w:style w:type="character" w:customStyle="1" w:styleId="apple-converted-space">
    <w:name w:val="apple-converted-space"/>
    <w:basedOn w:val="Policepardfaut"/>
    <w:rsid w:val="00170CEE"/>
  </w:style>
  <w:style w:type="character" w:styleId="lev">
    <w:name w:val="Strong"/>
    <w:uiPriority w:val="22"/>
    <w:qFormat/>
    <w:rsid w:val="00170CEE"/>
    <w:rPr>
      <w:b/>
      <w:bCs/>
    </w:rPr>
  </w:style>
  <w:style w:type="character" w:styleId="Lienhypertexte">
    <w:name w:val="Hyperlink"/>
    <w:uiPriority w:val="99"/>
    <w:unhideWhenUsed/>
    <w:rsid w:val="0091775D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E16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3E16FA"/>
    <w:rPr>
      <w:rFonts w:ascii="Tahoma" w:hAnsi="Tahoma" w:cs="Tahoma"/>
      <w:sz w:val="16"/>
      <w:szCs w:val="16"/>
      <w:lang w:eastAsia="en-US"/>
    </w:rPr>
  </w:style>
  <w:style w:type="table" w:styleId="Grilledutableau">
    <w:name w:val="Table Grid"/>
    <w:basedOn w:val="TableauNormal"/>
    <w:uiPriority w:val="59"/>
    <w:rsid w:val="00BB79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epuces">
    <w:name w:val="Liste puces"/>
    <w:basedOn w:val="Normal"/>
    <w:link w:val="ListepucesCar"/>
    <w:rsid w:val="00246055"/>
    <w:pPr>
      <w:numPr>
        <w:numId w:val="2"/>
      </w:numPr>
      <w:shd w:val="clear" w:color="auto" w:fill="FFFFFF"/>
      <w:spacing w:after="0" w:line="240" w:lineRule="auto"/>
      <w:jc w:val="both"/>
      <w:textAlignment w:val="baseline"/>
    </w:pPr>
    <w:rPr>
      <w:rFonts w:eastAsia="Times New Roman" w:cs="Calibri"/>
      <w:color w:val="1F497D"/>
      <w:lang w:eastAsia="fr-BE"/>
    </w:rPr>
  </w:style>
  <w:style w:type="paragraph" w:customStyle="1" w:styleId="Corpsdeparagraphe">
    <w:name w:val="Corps de paragraphe"/>
    <w:basedOn w:val="NormalWeb"/>
    <w:link w:val="CorpsdeparagrapheCar"/>
    <w:rsid w:val="00246055"/>
    <w:pPr>
      <w:shd w:val="clear" w:color="auto" w:fill="FFFFFF"/>
      <w:spacing w:before="0" w:beforeAutospacing="0" w:after="0" w:afterAutospacing="0"/>
      <w:contextualSpacing/>
      <w:jc w:val="both"/>
      <w:textAlignment w:val="baseline"/>
    </w:pPr>
    <w:rPr>
      <w:rFonts w:ascii="Calibri" w:hAnsi="Calibri"/>
      <w:color w:val="1F497D"/>
      <w:sz w:val="22"/>
      <w:szCs w:val="22"/>
    </w:rPr>
  </w:style>
  <w:style w:type="character" w:customStyle="1" w:styleId="ListepucesCar">
    <w:name w:val="Liste puces Car"/>
    <w:link w:val="Listepuces"/>
    <w:rsid w:val="00246055"/>
    <w:rPr>
      <w:rFonts w:eastAsia="Times New Roman" w:cs="Calibri"/>
      <w:color w:val="1F497D"/>
      <w:sz w:val="22"/>
      <w:szCs w:val="22"/>
      <w:shd w:val="clear" w:color="auto" w:fill="FFFFFF"/>
      <w:lang w:val="fr-BE" w:eastAsia="fr-BE"/>
    </w:rPr>
  </w:style>
  <w:style w:type="paragraph" w:customStyle="1" w:styleId="Titre10">
    <w:name w:val="Titre1"/>
    <w:basedOn w:val="Titre2noha"/>
    <w:link w:val="Titre1Car0"/>
    <w:rsid w:val="00246055"/>
    <w:pPr>
      <w:ind w:left="720" w:hanging="360"/>
    </w:pPr>
  </w:style>
  <w:style w:type="character" w:customStyle="1" w:styleId="NormalWebCar">
    <w:name w:val="Normal (Web) Car"/>
    <w:link w:val="NormalWeb"/>
    <w:uiPriority w:val="99"/>
    <w:rsid w:val="00246055"/>
    <w:rPr>
      <w:rFonts w:ascii="Times New Roman" w:eastAsia="Times New Roman" w:hAnsi="Times New Roman"/>
      <w:sz w:val="24"/>
      <w:szCs w:val="24"/>
    </w:rPr>
  </w:style>
  <w:style w:type="character" w:customStyle="1" w:styleId="CorpsdeparagrapheCar">
    <w:name w:val="Corps de paragraphe Car"/>
    <w:link w:val="Corpsdeparagraphe"/>
    <w:rsid w:val="00246055"/>
    <w:rPr>
      <w:rFonts w:ascii="Times New Roman" w:eastAsia="Times New Roman" w:hAnsi="Times New Roman"/>
      <w:color w:val="1F497D"/>
      <w:sz w:val="22"/>
      <w:szCs w:val="22"/>
      <w:shd w:val="clear" w:color="auto" w:fill="FFFFFF"/>
    </w:rPr>
  </w:style>
  <w:style w:type="paragraph" w:customStyle="1" w:styleId="Titre2">
    <w:name w:val="Titre2"/>
    <w:basedOn w:val="NormalWeb"/>
    <w:link w:val="Titre2Car0"/>
    <w:rsid w:val="00246055"/>
    <w:pPr>
      <w:numPr>
        <w:ilvl w:val="1"/>
        <w:numId w:val="86"/>
      </w:numPr>
      <w:shd w:val="clear" w:color="auto" w:fill="FFFFFF"/>
      <w:spacing w:before="0" w:beforeAutospacing="0" w:after="0" w:afterAutospacing="0"/>
      <w:contextualSpacing/>
      <w:jc w:val="both"/>
      <w:textAlignment w:val="baseline"/>
    </w:pPr>
    <w:rPr>
      <w:rFonts w:ascii="Calibri" w:hAnsi="Calibri"/>
      <w:b/>
      <w:color w:val="1F497D"/>
      <w:sz w:val="22"/>
      <w:szCs w:val="22"/>
    </w:rPr>
  </w:style>
  <w:style w:type="character" w:customStyle="1" w:styleId="Titre1Car0">
    <w:name w:val="Titre1 Car"/>
    <w:link w:val="Titre10"/>
    <w:rsid w:val="00246055"/>
    <w:rPr>
      <w:rFonts w:ascii="Calibri" w:eastAsia="Arial Unicode MS" w:hAnsi="Calibri" w:cs="Calibri"/>
      <w:b w:val="0"/>
      <w:color w:val="948A54"/>
      <w:kern w:val="1"/>
      <w:sz w:val="28"/>
      <w:szCs w:val="28"/>
      <w:lang w:val="fr-FR" w:eastAsia="en-US"/>
    </w:rPr>
  </w:style>
  <w:style w:type="character" w:styleId="Accentuation">
    <w:name w:val="Emphasis"/>
    <w:uiPriority w:val="20"/>
    <w:qFormat/>
    <w:rsid w:val="00CE0D0B"/>
    <w:rPr>
      <w:i/>
      <w:iCs/>
    </w:rPr>
  </w:style>
  <w:style w:type="character" w:customStyle="1" w:styleId="Titre2Car0">
    <w:name w:val="Titre2 Car"/>
    <w:link w:val="Titre2"/>
    <w:rsid w:val="00246055"/>
    <w:rPr>
      <w:rFonts w:ascii="Times New Roman" w:eastAsia="Times New Roman" w:hAnsi="Times New Roman"/>
      <w:b/>
      <w:color w:val="1F497D"/>
      <w:sz w:val="22"/>
      <w:szCs w:val="22"/>
      <w:shd w:val="clear" w:color="auto" w:fill="FFFFFF"/>
      <w:lang w:val="fr-BE" w:eastAsia="fr-BE"/>
    </w:rPr>
  </w:style>
  <w:style w:type="paragraph" w:customStyle="1" w:styleId="Titreniveau1">
    <w:name w:val="Titre niveau 1"/>
    <w:next w:val="Titreniveau2"/>
    <w:link w:val="Titreniveau1Car"/>
    <w:autoRedefine/>
    <w:qFormat/>
    <w:rsid w:val="008C0FA1"/>
    <w:pPr>
      <w:tabs>
        <w:tab w:val="left" w:pos="2813"/>
        <w:tab w:val="center" w:pos="4389"/>
      </w:tabs>
      <w:ind w:right="2267"/>
    </w:pPr>
    <w:rPr>
      <w:rFonts w:ascii="Nunito Black" w:eastAsia="Arial Unicode MS" w:hAnsi="Nunito Black" w:cs="Calibri"/>
      <w:caps/>
      <w:color w:val="F39200"/>
      <w:kern w:val="1"/>
      <w:sz w:val="44"/>
      <w:szCs w:val="36"/>
      <w:lang w:val="fr-FR"/>
    </w:rPr>
  </w:style>
  <w:style w:type="paragraph" w:customStyle="1" w:styleId="Titreniveau2">
    <w:name w:val="Titre niveau 2"/>
    <w:basedOn w:val="Normal"/>
    <w:next w:val="Titreniveau3"/>
    <w:link w:val="Titreniveau2Car"/>
    <w:autoRedefine/>
    <w:qFormat/>
    <w:rsid w:val="008C0FA1"/>
    <w:pPr>
      <w:numPr>
        <w:numId w:val="86"/>
      </w:numPr>
    </w:pPr>
    <w:rPr>
      <w:rFonts w:ascii="Nunito SemiBold" w:hAnsi="Nunito SemiBold"/>
      <w:color w:val="CC0000"/>
      <w:sz w:val="40"/>
      <w:szCs w:val="36"/>
    </w:rPr>
  </w:style>
  <w:style w:type="character" w:customStyle="1" w:styleId="Titreniveau1Car">
    <w:name w:val="Titre niveau 1 Car"/>
    <w:link w:val="Titreniveau1"/>
    <w:rsid w:val="008C0FA1"/>
    <w:rPr>
      <w:rFonts w:ascii="Nunito Black" w:eastAsia="Arial Unicode MS" w:hAnsi="Nunito Black" w:cs="Calibri"/>
      <w:caps/>
      <w:color w:val="F39200"/>
      <w:kern w:val="1"/>
      <w:sz w:val="44"/>
      <w:szCs w:val="36"/>
      <w:lang w:val="fr-FR"/>
    </w:rPr>
  </w:style>
  <w:style w:type="paragraph" w:customStyle="1" w:styleId="Titreniveau3">
    <w:name w:val="Titre niveau 3"/>
    <w:basedOn w:val="Titre2"/>
    <w:next w:val="CorpsdetexteNormal14"/>
    <w:link w:val="Titreniveau3Car"/>
    <w:autoRedefine/>
    <w:qFormat/>
    <w:rsid w:val="008C0FA1"/>
    <w:rPr>
      <w:rFonts w:ascii="Nunito SemiBold" w:hAnsi="Nunito SemiBold"/>
      <w:sz w:val="36"/>
      <w:szCs w:val="36"/>
    </w:rPr>
  </w:style>
  <w:style w:type="character" w:customStyle="1" w:styleId="Titreniveau2Car">
    <w:name w:val="Titre niveau 2 Car"/>
    <w:link w:val="Titreniveau2"/>
    <w:rsid w:val="008C0FA1"/>
    <w:rPr>
      <w:rFonts w:ascii="Nunito SemiBold" w:hAnsi="Nunito SemiBold"/>
      <w:color w:val="CC0000"/>
      <w:sz w:val="40"/>
      <w:szCs w:val="36"/>
      <w:lang w:eastAsia="en-US"/>
    </w:rPr>
  </w:style>
  <w:style w:type="character" w:customStyle="1" w:styleId="Titre1Car">
    <w:name w:val="Titre 1 Car"/>
    <w:link w:val="Titre1"/>
    <w:uiPriority w:val="9"/>
    <w:rsid w:val="004C150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Titreniveau3Car">
    <w:name w:val="Titre niveau 3 Car"/>
    <w:link w:val="Titreniveau3"/>
    <w:rsid w:val="008C0FA1"/>
    <w:rPr>
      <w:rFonts w:ascii="Nunito SemiBold" w:eastAsia="Times New Roman" w:hAnsi="Nunito SemiBold"/>
      <w:b/>
      <w:color w:val="1F497D"/>
      <w:sz w:val="36"/>
      <w:szCs w:val="36"/>
      <w:shd w:val="clear" w:color="auto" w:fill="FFFFFF"/>
    </w:rPr>
  </w:style>
  <w:style w:type="character" w:customStyle="1" w:styleId="Titre2Car">
    <w:name w:val="Titre 2 Car"/>
    <w:aliases w:val="Phrase en exergue Car"/>
    <w:link w:val="Titre20"/>
    <w:uiPriority w:val="9"/>
    <w:semiHidden/>
    <w:rsid w:val="004C150B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Titre3Car">
    <w:name w:val="Titre 3 Car"/>
    <w:link w:val="Titre3"/>
    <w:uiPriority w:val="9"/>
    <w:semiHidden/>
    <w:rsid w:val="004C150B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TM1">
    <w:name w:val="toc 1"/>
    <w:basedOn w:val="Normal"/>
    <w:next w:val="Normal"/>
    <w:autoRedefine/>
    <w:uiPriority w:val="39"/>
    <w:unhideWhenUsed/>
    <w:rsid w:val="004C150B"/>
    <w:pPr>
      <w:spacing w:before="120" w:after="120"/>
    </w:pPr>
    <w:rPr>
      <w:rFonts w:cs="Calibri"/>
      <w:b/>
      <w:bCs/>
      <w:caps/>
      <w:sz w:val="20"/>
      <w:szCs w:val="20"/>
    </w:rPr>
  </w:style>
  <w:style w:type="paragraph" w:styleId="TM2">
    <w:name w:val="toc 2"/>
    <w:basedOn w:val="Normal"/>
    <w:next w:val="Normal"/>
    <w:autoRedefine/>
    <w:uiPriority w:val="39"/>
    <w:unhideWhenUsed/>
    <w:rsid w:val="004C150B"/>
    <w:pPr>
      <w:spacing w:after="0"/>
      <w:ind w:left="220"/>
    </w:pPr>
    <w:rPr>
      <w:rFonts w:cs="Calibri"/>
      <w:smallCaps/>
      <w:sz w:val="20"/>
      <w:szCs w:val="20"/>
    </w:rPr>
  </w:style>
  <w:style w:type="paragraph" w:styleId="TM3">
    <w:name w:val="toc 3"/>
    <w:basedOn w:val="Normal"/>
    <w:next w:val="Normal"/>
    <w:autoRedefine/>
    <w:uiPriority w:val="39"/>
    <w:unhideWhenUsed/>
    <w:rsid w:val="004C150B"/>
    <w:pPr>
      <w:spacing w:after="0"/>
      <w:ind w:left="440"/>
    </w:pPr>
    <w:rPr>
      <w:rFonts w:cs="Calibri"/>
      <w:i/>
      <w:iCs/>
      <w:sz w:val="20"/>
      <w:szCs w:val="20"/>
    </w:rPr>
  </w:style>
  <w:style w:type="paragraph" w:styleId="TM4">
    <w:name w:val="toc 4"/>
    <w:basedOn w:val="Normal"/>
    <w:next w:val="Normal"/>
    <w:autoRedefine/>
    <w:uiPriority w:val="39"/>
    <w:unhideWhenUsed/>
    <w:rsid w:val="004C150B"/>
    <w:pPr>
      <w:spacing w:after="0"/>
      <w:ind w:left="660"/>
    </w:pPr>
    <w:rPr>
      <w:rFonts w:cs="Calibri"/>
      <w:sz w:val="18"/>
      <w:szCs w:val="18"/>
    </w:rPr>
  </w:style>
  <w:style w:type="paragraph" w:styleId="TM5">
    <w:name w:val="toc 5"/>
    <w:basedOn w:val="Normal"/>
    <w:next w:val="Normal"/>
    <w:autoRedefine/>
    <w:uiPriority w:val="39"/>
    <w:unhideWhenUsed/>
    <w:rsid w:val="004C150B"/>
    <w:pPr>
      <w:spacing w:after="0"/>
      <w:ind w:left="880"/>
    </w:pPr>
    <w:rPr>
      <w:rFonts w:cs="Calibri"/>
      <w:sz w:val="18"/>
      <w:szCs w:val="18"/>
    </w:rPr>
  </w:style>
  <w:style w:type="paragraph" w:styleId="TM6">
    <w:name w:val="toc 6"/>
    <w:basedOn w:val="Normal"/>
    <w:next w:val="Normal"/>
    <w:autoRedefine/>
    <w:uiPriority w:val="39"/>
    <w:unhideWhenUsed/>
    <w:rsid w:val="004C150B"/>
    <w:pPr>
      <w:spacing w:after="0"/>
      <w:ind w:left="1100"/>
    </w:pPr>
    <w:rPr>
      <w:rFonts w:cs="Calibri"/>
      <w:sz w:val="18"/>
      <w:szCs w:val="18"/>
    </w:rPr>
  </w:style>
  <w:style w:type="paragraph" w:styleId="TM7">
    <w:name w:val="toc 7"/>
    <w:basedOn w:val="Normal"/>
    <w:next w:val="Normal"/>
    <w:autoRedefine/>
    <w:uiPriority w:val="39"/>
    <w:unhideWhenUsed/>
    <w:rsid w:val="004C150B"/>
    <w:pPr>
      <w:spacing w:after="0"/>
      <w:ind w:left="1320"/>
    </w:pPr>
    <w:rPr>
      <w:rFonts w:cs="Calibri"/>
      <w:sz w:val="18"/>
      <w:szCs w:val="18"/>
    </w:rPr>
  </w:style>
  <w:style w:type="paragraph" w:styleId="TM8">
    <w:name w:val="toc 8"/>
    <w:basedOn w:val="Normal"/>
    <w:next w:val="Normal"/>
    <w:autoRedefine/>
    <w:uiPriority w:val="39"/>
    <w:unhideWhenUsed/>
    <w:rsid w:val="004C150B"/>
    <w:pPr>
      <w:spacing w:after="0"/>
      <w:ind w:left="1540"/>
    </w:pPr>
    <w:rPr>
      <w:rFonts w:cs="Calibri"/>
      <w:sz w:val="18"/>
      <w:szCs w:val="18"/>
    </w:rPr>
  </w:style>
  <w:style w:type="paragraph" w:styleId="TM9">
    <w:name w:val="toc 9"/>
    <w:basedOn w:val="Normal"/>
    <w:next w:val="Normal"/>
    <w:autoRedefine/>
    <w:uiPriority w:val="39"/>
    <w:unhideWhenUsed/>
    <w:rsid w:val="004C150B"/>
    <w:pPr>
      <w:spacing w:after="0"/>
      <w:ind w:left="1760"/>
    </w:pPr>
    <w:rPr>
      <w:rFonts w:cs="Calibri"/>
      <w:sz w:val="18"/>
      <w:szCs w:val="18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1E18D7"/>
    <w:rPr>
      <w:sz w:val="20"/>
      <w:szCs w:val="20"/>
    </w:rPr>
  </w:style>
  <w:style w:type="character" w:customStyle="1" w:styleId="NotedebasdepageCar">
    <w:name w:val="Note de bas de page Car"/>
    <w:link w:val="Notedebasdepage"/>
    <w:uiPriority w:val="99"/>
    <w:semiHidden/>
    <w:rsid w:val="001E18D7"/>
    <w:rPr>
      <w:lang w:eastAsia="en-US"/>
    </w:rPr>
  </w:style>
  <w:style w:type="character" w:styleId="Appelnotedebasdep">
    <w:name w:val="footnote reference"/>
    <w:uiPriority w:val="99"/>
    <w:semiHidden/>
    <w:unhideWhenUsed/>
    <w:rsid w:val="001E18D7"/>
    <w:rPr>
      <w:vertAlign w:val="superscript"/>
    </w:rPr>
  </w:style>
  <w:style w:type="paragraph" w:customStyle="1" w:styleId="Listepucenv2">
    <w:name w:val="Liste puce nv 2"/>
    <w:basedOn w:val="Listepuces"/>
    <w:link w:val="Listepucenv2Car"/>
    <w:rsid w:val="00CB7FF6"/>
    <w:pPr>
      <w:numPr>
        <w:numId w:val="3"/>
      </w:numPr>
    </w:pPr>
  </w:style>
  <w:style w:type="paragraph" w:customStyle="1" w:styleId="Listeabc">
    <w:name w:val="Liste abc"/>
    <w:basedOn w:val="Normal"/>
    <w:link w:val="ListeabcCar"/>
    <w:qFormat/>
    <w:rsid w:val="004A2574"/>
    <w:pPr>
      <w:widowControl w:val="0"/>
      <w:numPr>
        <w:numId w:val="4"/>
      </w:numPr>
      <w:suppressAutoHyphens/>
      <w:spacing w:after="0" w:line="240" w:lineRule="auto"/>
      <w:ind w:left="1134"/>
      <w:contextualSpacing/>
    </w:pPr>
    <w:rPr>
      <w:rFonts w:ascii="Expo SSi" w:eastAsia="Arial Unicode MS" w:hAnsi="Expo SSi"/>
      <w:kern w:val="1"/>
      <w:lang w:val="fr-FR"/>
    </w:rPr>
  </w:style>
  <w:style w:type="character" w:customStyle="1" w:styleId="Listepucenv2Car">
    <w:name w:val="Liste puce nv 2 Car"/>
    <w:basedOn w:val="ListepucesCar"/>
    <w:link w:val="Listepucenv2"/>
    <w:rsid w:val="00CB7FF6"/>
    <w:rPr>
      <w:rFonts w:eastAsia="Times New Roman" w:cs="Calibri"/>
      <w:color w:val="1F497D"/>
      <w:sz w:val="22"/>
      <w:szCs w:val="22"/>
      <w:shd w:val="clear" w:color="auto" w:fill="FFFFFF"/>
      <w:lang w:val="fr-BE" w:eastAsia="fr-BE"/>
    </w:rPr>
  </w:style>
  <w:style w:type="character" w:customStyle="1" w:styleId="ListeabcCar">
    <w:name w:val="Liste abc Car"/>
    <w:link w:val="Listeabc"/>
    <w:rsid w:val="004A2574"/>
    <w:rPr>
      <w:rFonts w:ascii="Expo SSi" w:eastAsia="Arial Unicode MS" w:hAnsi="Expo SSi"/>
      <w:kern w:val="1"/>
      <w:sz w:val="22"/>
      <w:szCs w:val="22"/>
    </w:rPr>
  </w:style>
  <w:style w:type="paragraph" w:customStyle="1" w:styleId="Listepuces14normal">
    <w:name w:val="Liste puces 14 normal"/>
    <w:basedOn w:val="Corpsdeparagraphe"/>
    <w:link w:val="Listepuces14normalCar"/>
    <w:rsid w:val="009B61D9"/>
    <w:pPr>
      <w:numPr>
        <w:numId w:val="5"/>
      </w:numPr>
    </w:pPr>
    <w:rPr>
      <w:sz w:val="28"/>
      <w:szCs w:val="28"/>
    </w:rPr>
  </w:style>
  <w:style w:type="paragraph" w:customStyle="1" w:styleId="TYPEATELIER">
    <w:name w:val="TYPE ATELIER"/>
    <w:basedOn w:val="Normal"/>
    <w:link w:val="TYPEATELIERCar"/>
    <w:rsid w:val="009B61D9"/>
    <w:pPr>
      <w:jc w:val="center"/>
    </w:pPr>
    <w:rPr>
      <w:rFonts w:ascii="Verdana" w:hAnsi="Verdana"/>
      <w:b/>
      <w:color w:val="00B050"/>
      <w:sz w:val="72"/>
      <w:szCs w:val="72"/>
    </w:rPr>
  </w:style>
  <w:style w:type="character" w:customStyle="1" w:styleId="Listepuces14normalCar">
    <w:name w:val="Liste puces 14 normal Car"/>
    <w:link w:val="Listepuces14normal"/>
    <w:rsid w:val="009B61D9"/>
    <w:rPr>
      <w:rFonts w:ascii="Times New Roman" w:eastAsia="Times New Roman" w:hAnsi="Times New Roman"/>
      <w:color w:val="1F497D"/>
      <w:sz w:val="28"/>
      <w:szCs w:val="28"/>
      <w:shd w:val="clear" w:color="auto" w:fill="FFFFFF"/>
      <w:lang w:val="fr-BE" w:eastAsia="fr-BE"/>
    </w:rPr>
  </w:style>
  <w:style w:type="paragraph" w:customStyle="1" w:styleId="Titredossier">
    <w:name w:val="Titre dossier"/>
    <w:basedOn w:val="Normal"/>
    <w:link w:val="TitredossierCar"/>
    <w:rsid w:val="009B61D9"/>
    <w:pPr>
      <w:jc w:val="center"/>
    </w:pPr>
    <w:rPr>
      <w:rFonts w:ascii="Verdana" w:hAnsi="Verdana"/>
      <w:b/>
      <w:i/>
      <w:color w:val="0070C0"/>
      <w:sz w:val="72"/>
      <w:szCs w:val="72"/>
    </w:rPr>
  </w:style>
  <w:style w:type="character" w:customStyle="1" w:styleId="TYPEATELIERCar">
    <w:name w:val="TYPE ATELIER Car"/>
    <w:link w:val="TYPEATELIER"/>
    <w:rsid w:val="009B61D9"/>
    <w:rPr>
      <w:rFonts w:ascii="Verdana" w:hAnsi="Verdana"/>
      <w:b/>
      <w:color w:val="00B050"/>
      <w:sz w:val="72"/>
      <w:szCs w:val="72"/>
      <w:lang w:val="fr-BE" w:eastAsia="en-US"/>
    </w:rPr>
  </w:style>
  <w:style w:type="paragraph" w:customStyle="1" w:styleId="CorpsdetexteNormal14">
    <w:name w:val="Corps de texte Normal 14"/>
    <w:basedOn w:val="Corpsdeparagraphe"/>
    <w:link w:val="CorpsdetexteNormal14Car"/>
    <w:qFormat/>
    <w:rsid w:val="00625D31"/>
    <w:rPr>
      <w:rFonts w:ascii="Nunito SemiBold" w:hAnsi="Nunito SemiBold"/>
      <w:color w:val="auto"/>
    </w:rPr>
  </w:style>
  <w:style w:type="character" w:customStyle="1" w:styleId="TitredossierCar">
    <w:name w:val="Titre dossier Car"/>
    <w:link w:val="Titredossier"/>
    <w:rsid w:val="009B61D9"/>
    <w:rPr>
      <w:rFonts w:ascii="Verdana" w:hAnsi="Verdana"/>
      <w:b/>
      <w:i/>
      <w:color w:val="0070C0"/>
      <w:sz w:val="72"/>
      <w:szCs w:val="72"/>
      <w:lang w:val="fr-BE" w:eastAsia="en-US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AB7F84"/>
    <w:rPr>
      <w:rFonts w:ascii="Tahoma" w:hAnsi="Tahoma" w:cs="Tahoma"/>
      <w:sz w:val="16"/>
      <w:szCs w:val="16"/>
    </w:rPr>
  </w:style>
  <w:style w:type="character" w:customStyle="1" w:styleId="CorpsdetexteNormal14Car">
    <w:name w:val="Corps de texte Normal 14 Car"/>
    <w:link w:val="CorpsdetexteNormal14"/>
    <w:rsid w:val="00625D31"/>
    <w:rPr>
      <w:rFonts w:ascii="Nunito SemiBold" w:eastAsia="Times New Roman" w:hAnsi="Nunito SemiBold"/>
      <w:color w:val="1F497D"/>
      <w:sz w:val="22"/>
      <w:szCs w:val="22"/>
      <w:shd w:val="clear" w:color="auto" w:fill="FFFFFF"/>
      <w:lang w:val="fr-BE" w:eastAsia="fr-BE"/>
    </w:rPr>
  </w:style>
  <w:style w:type="character" w:customStyle="1" w:styleId="ExplorateurdedocumentsCar">
    <w:name w:val="Explorateur de documents Car"/>
    <w:link w:val="Explorateurdedocuments"/>
    <w:uiPriority w:val="99"/>
    <w:semiHidden/>
    <w:rsid w:val="00AB7F84"/>
    <w:rPr>
      <w:rFonts w:ascii="Tahoma" w:hAnsi="Tahoma" w:cs="Tahoma"/>
      <w:sz w:val="16"/>
      <w:szCs w:val="16"/>
      <w:lang w:val="fr-BE" w:eastAsia="en-US"/>
    </w:rPr>
  </w:style>
  <w:style w:type="paragraph" w:customStyle="1" w:styleId="Liste1">
    <w:name w:val="Liste 1"/>
    <w:basedOn w:val="Paragraphedeliste"/>
    <w:rsid w:val="00EF3D21"/>
    <w:pPr>
      <w:numPr>
        <w:numId w:val="6"/>
      </w:numPr>
      <w:spacing w:after="0" w:line="240" w:lineRule="auto"/>
      <w:jc w:val="both"/>
    </w:pPr>
    <w:rPr>
      <w:rFonts w:cs="Calibri"/>
      <w:color w:val="002060"/>
    </w:rPr>
  </w:style>
  <w:style w:type="character" w:customStyle="1" w:styleId="ParagraphedelisteCar">
    <w:name w:val="Paragraphe de liste Car"/>
    <w:link w:val="Paragraphedeliste"/>
    <w:uiPriority w:val="34"/>
    <w:rsid w:val="00EF3D21"/>
    <w:rPr>
      <w:sz w:val="22"/>
      <w:szCs w:val="22"/>
      <w:lang w:val="fr-BE" w:eastAsia="en-US"/>
    </w:rPr>
  </w:style>
  <w:style w:type="character" w:styleId="Lienhypertextesuivivisit">
    <w:name w:val="FollowedHyperlink"/>
    <w:uiPriority w:val="99"/>
    <w:semiHidden/>
    <w:unhideWhenUsed/>
    <w:rsid w:val="006A54F5"/>
    <w:rPr>
      <w:color w:val="800080"/>
      <w:u w:val="single"/>
    </w:rPr>
  </w:style>
  <w:style w:type="paragraph" w:styleId="Sous-titre">
    <w:name w:val="Subtitle"/>
    <w:aliases w:val="Note bas de page"/>
    <w:basedOn w:val="Normal"/>
    <w:next w:val="Normal"/>
    <w:link w:val="Sous-titreCar"/>
    <w:uiPriority w:val="11"/>
    <w:qFormat/>
    <w:rsid w:val="009A242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ous-titreCar">
    <w:name w:val="Sous-titre Car"/>
    <w:aliases w:val="Note bas de page Car"/>
    <w:basedOn w:val="Policepardfaut"/>
    <w:link w:val="Sous-titre"/>
    <w:uiPriority w:val="11"/>
    <w:rsid w:val="009A242C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styleId="Rfrencelgre">
    <w:name w:val="Subtle Reference"/>
    <w:aliases w:val="PETITES CAPITALES"/>
    <w:basedOn w:val="Policepardfaut"/>
    <w:uiPriority w:val="31"/>
    <w:qFormat/>
    <w:rsid w:val="009A242C"/>
    <w:rPr>
      <w:smallCaps/>
      <w:color w:val="5A5A5A" w:themeColor="text1" w:themeTint="A5"/>
    </w:rPr>
  </w:style>
  <w:style w:type="paragraph" w:styleId="Titre">
    <w:name w:val="Title"/>
    <w:basedOn w:val="Normal"/>
    <w:next w:val="Normal"/>
    <w:link w:val="TitreCar"/>
    <w:uiPriority w:val="10"/>
    <w:qFormat/>
    <w:rsid w:val="00285DC1"/>
    <w:pPr>
      <w:pBdr>
        <w:bottom w:val="single" w:sz="8" w:space="4" w:color="156082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  <w:lang w:val="en-US"/>
    </w:rPr>
  </w:style>
  <w:style w:type="character" w:customStyle="1" w:styleId="TitreCar">
    <w:name w:val="Titre Car"/>
    <w:basedOn w:val="Policepardfaut"/>
    <w:link w:val="Titre"/>
    <w:uiPriority w:val="10"/>
    <w:rsid w:val="00285DC1"/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  <w:lang w:val="en-US" w:eastAsia="en-US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85DC1"/>
    <w:pPr>
      <w:pBdr>
        <w:bottom w:val="single" w:sz="4" w:space="4" w:color="156082" w:themeColor="accent1"/>
      </w:pBdr>
      <w:spacing w:before="200" w:after="280"/>
      <w:ind w:left="936" w:right="936"/>
    </w:pPr>
    <w:rPr>
      <w:rFonts w:asciiTheme="minorHAnsi" w:eastAsiaTheme="minorEastAsia" w:hAnsiTheme="minorHAnsi" w:cstheme="minorBidi"/>
      <w:b/>
      <w:bCs/>
      <w:i/>
      <w:iCs/>
      <w:color w:val="156082" w:themeColor="accent1"/>
      <w:lang w:val="en-US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85DC1"/>
    <w:rPr>
      <w:rFonts w:asciiTheme="minorHAnsi" w:eastAsiaTheme="minorEastAsia" w:hAnsiTheme="minorHAnsi" w:cstheme="minorBidi"/>
      <w:b/>
      <w:bCs/>
      <w:i/>
      <w:iCs/>
      <w:color w:val="156082" w:themeColor="accent1"/>
      <w:sz w:val="22"/>
      <w:szCs w:val="22"/>
      <w:lang w:val="en-US" w:eastAsia="en-US"/>
    </w:rPr>
  </w:style>
  <w:style w:type="numbering" w:customStyle="1" w:styleId="Listeactuelle1">
    <w:name w:val="Liste actuelle1"/>
    <w:uiPriority w:val="99"/>
    <w:rsid w:val="008C0FA1"/>
    <w:pPr>
      <w:numPr>
        <w:numId w:val="10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1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1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86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7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6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2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6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4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8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0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7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03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4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3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7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4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75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7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4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64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5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76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4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6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Analyse harmonique - WHerever you will go</Template>
  <TotalTime>8</TotalTime>
  <Pages>1</Pages>
  <Words>57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Mathieu Brogniet</dc:creator>
  <cp:keywords/>
  <cp:lastModifiedBy>mathieu brogniet</cp:lastModifiedBy>
  <cp:revision>3</cp:revision>
  <cp:lastPrinted>2025-03-18T15:27:00Z</cp:lastPrinted>
  <dcterms:created xsi:type="dcterms:W3CDTF">2026-02-09T11:12:00Z</dcterms:created>
  <dcterms:modified xsi:type="dcterms:W3CDTF">2026-02-09T11:19:00Z</dcterms:modified>
</cp:coreProperties>
</file>